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E1872" w:rsidRPr="002A72AF" w:rsidRDefault="003E1872" w:rsidP="003E1872">
      <w:pPr>
        <w:pStyle w:val="Ondertitel"/>
      </w:pPr>
      <w:r w:rsidRPr="003E1872">
        <w:rPr>
          <w:rFonts w:ascii="Impact" w:hAnsi="Impact"/>
          <w:b w:val="0"/>
          <w:sz w:val="32"/>
          <w:szCs w:val="32"/>
        </w:rPr>
        <w:t>Bier B</w:t>
      </w:r>
      <w:r w:rsidR="001E1E0F" w:rsidRPr="003E1872">
        <w:rPr>
          <w:rFonts w:ascii="Impact" w:hAnsi="Impact"/>
          <w:b w:val="0"/>
          <w:sz w:val="32"/>
          <w:szCs w:val="32"/>
        </w:rPr>
        <w:t>rouwen</w:t>
      </w:r>
      <w:r>
        <w:rPr>
          <w:rFonts w:ascii="Impact" w:hAnsi="Impact"/>
          <w:b w:val="0"/>
          <w:sz w:val="32"/>
          <w:szCs w:val="32"/>
        </w:rPr>
        <w:t xml:space="preserve"> doen we zelf !</w:t>
      </w:r>
      <w:r>
        <w:br/>
        <w:t>Opkomst voor Rovers en Stam 18+</w:t>
      </w:r>
    </w:p>
    <w:p w:rsidR="001763C8" w:rsidRPr="00EE2A80" w:rsidRDefault="003E1872" w:rsidP="00EE2A80">
      <w:pPr>
        <w:pStyle w:val="Titel"/>
      </w:pPr>
      <w:r>
        <w:br/>
      </w:r>
    </w:p>
    <w:p w:rsidR="00457FC0" w:rsidRDefault="00457FC0">
      <w:pPr>
        <w:spacing w:after="200"/>
        <w:rPr>
          <w:b/>
          <w:sz w:val="28"/>
          <w:szCs w:val="28"/>
        </w:rPr>
      </w:pPr>
    </w:p>
    <w:p w:rsidR="00EF292A" w:rsidRDefault="006477D3" w:rsidP="00D73F0F">
      <w:pPr>
        <w:spacing w:after="200"/>
        <w:ind w:right="-286"/>
        <w:rPr>
          <w:szCs w:val="20"/>
        </w:rPr>
      </w:pPr>
      <w:r w:rsidRPr="006477D3">
        <w:rPr>
          <w:b/>
          <w:noProof/>
          <w:sz w:val="22"/>
        </w:rPr>
        <mc:AlternateContent>
          <mc:Choice Requires="wps">
            <w:drawing>
              <wp:anchor distT="45720" distB="45720" distL="114300" distR="114300" simplePos="0" relativeHeight="251664384" behindDoc="0" locked="0" layoutInCell="1" allowOverlap="1">
                <wp:simplePos x="0" y="0"/>
                <wp:positionH relativeFrom="column">
                  <wp:posOffset>4671695</wp:posOffset>
                </wp:positionH>
                <wp:positionV relativeFrom="paragraph">
                  <wp:posOffset>7496810</wp:posOffset>
                </wp:positionV>
                <wp:extent cx="1524000" cy="1404620"/>
                <wp:effectExtent l="0" t="0" r="0" b="0"/>
                <wp:wrapNone/>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1404620"/>
                        </a:xfrm>
                        <a:prstGeom prst="rect">
                          <a:avLst/>
                        </a:prstGeom>
                        <a:solidFill>
                          <a:srgbClr val="FFFFFF"/>
                        </a:solidFill>
                        <a:ln w="9525">
                          <a:noFill/>
                          <a:miter lim="800000"/>
                          <a:headEnd/>
                          <a:tailEnd/>
                        </a:ln>
                      </wps:spPr>
                      <wps:txbx>
                        <w:txbxContent>
                          <w:p w:rsidR="006477D3" w:rsidRPr="006477D3" w:rsidRDefault="006477D3" w:rsidP="006477D3">
                            <w:pPr>
                              <w:jc w:val="center"/>
                              <w:rPr>
                                <w:sz w:val="16"/>
                                <w:szCs w:val="16"/>
                              </w:rPr>
                            </w:pPr>
                            <w:r w:rsidRPr="006477D3">
                              <w:rPr>
                                <w:sz w:val="16"/>
                                <w:szCs w:val="16"/>
                              </w:rPr>
                              <w:t>Spoelen/filteren van het wort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kstvak 2" o:spid="_x0000_s1026" type="#_x0000_t202" style="position:absolute;margin-left:367.85pt;margin-top:590.3pt;width:120pt;height:110.6pt;z-index:2516643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" stroked="f">
                <v:textbox style="mso-fit-shape-to-text:t">
                  <w:txbxContent>
                    <w:p w:rsidR="006477D3" w:rsidRPr="006477D3" w:rsidRDefault="006477D3" w:rsidP="006477D3">
                      <w:pPr>
                        <w:jc w:val="center"/>
                        <w:rPr>
                          <w:sz w:val="16"/>
                          <w:szCs w:val="16"/>
                        </w:rPr>
                      </w:pPr>
                      <w:r w:rsidRPr="006477D3">
                        <w:rPr>
                          <w:sz w:val="16"/>
                          <w:szCs w:val="16"/>
                        </w:rPr>
                        <w:t>Spoelen/filteren van het wort</w:t>
                      </w:r>
                    </w:p>
                  </w:txbxContent>
                </v:textbox>
              </v:shape>
            </w:pict>
          </mc:Fallback>
        </mc:AlternateContent>
      </w:r>
      <w:r w:rsidR="007F3B76">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336.65pt;margin-top:484.9pt;width:176.15pt;height:105.4pt;z-index:-251654144;mso-position-horizontal-relative:text;mso-position-vertical-relative:text">
            <v:imagedata r:id="rId8" o:title="spoelen-van-het-beslag"/>
          </v:shape>
        </w:pict>
      </w:r>
      <w:r w:rsidR="001E1E0F" w:rsidRPr="001E1E0F">
        <w:rPr>
          <w:b/>
          <w:sz w:val="22"/>
        </w:rPr>
        <w:t>Duur activiteit</w:t>
      </w:r>
      <w:r w:rsidR="003E1872">
        <w:rPr>
          <w:b/>
          <w:sz w:val="22"/>
        </w:rPr>
        <w:t>:</w:t>
      </w:r>
      <w:r w:rsidR="001E1E0F" w:rsidRPr="001E1E0F">
        <w:rPr>
          <w:b/>
          <w:sz w:val="22"/>
        </w:rPr>
        <w:t xml:space="preserve"> </w:t>
      </w:r>
      <w:r w:rsidR="00D73F0F">
        <w:rPr>
          <w:b/>
          <w:sz w:val="22"/>
        </w:rPr>
        <w:t xml:space="preserve">Brouwen +/- </w:t>
      </w:r>
      <w:r w:rsidR="001E1E0F" w:rsidRPr="001E1E0F">
        <w:rPr>
          <w:b/>
          <w:sz w:val="22"/>
        </w:rPr>
        <w:t>6uur</w:t>
      </w:r>
      <w:r w:rsidR="00D73F0F">
        <w:rPr>
          <w:b/>
          <w:sz w:val="22"/>
        </w:rPr>
        <w:t xml:space="preserve"> </w:t>
      </w:r>
      <w:r w:rsidR="003E1872">
        <w:rPr>
          <w:b/>
          <w:sz w:val="22"/>
        </w:rPr>
        <w:br/>
      </w:r>
      <w:r w:rsidR="003E1872" w:rsidRPr="003E1872">
        <w:rPr>
          <w:i/>
          <w:szCs w:val="20"/>
        </w:rPr>
        <w:t>Excl. Voorbereiding/inkoop en op fles zetten van jullie zelf gemaakte scouting bier.</w:t>
      </w:r>
      <w:r w:rsidR="00D73F0F">
        <w:rPr>
          <w:i/>
          <w:szCs w:val="20"/>
        </w:rPr>
        <w:br/>
        <w:t xml:space="preserve">Tevens kost het </w:t>
      </w:r>
      <w:r w:rsidR="00FC21A0">
        <w:rPr>
          <w:i/>
          <w:szCs w:val="20"/>
        </w:rPr>
        <w:t xml:space="preserve">enige </w:t>
      </w:r>
      <w:r w:rsidR="00D73F0F">
        <w:rPr>
          <w:i/>
          <w:szCs w:val="20"/>
        </w:rPr>
        <w:t>tijd om een bier te vergisten en te laten rijpen op fles.</w:t>
      </w:r>
      <w:r w:rsidR="003E1872">
        <w:rPr>
          <w:i/>
          <w:szCs w:val="20"/>
        </w:rPr>
        <w:br/>
      </w:r>
      <w:r w:rsidR="001E1E0F">
        <w:rPr>
          <w:b/>
          <w:sz w:val="22"/>
        </w:rPr>
        <w:br/>
      </w:r>
      <w:r w:rsidR="001E1E0F" w:rsidRPr="003E1872">
        <w:rPr>
          <w:b/>
          <w:i/>
          <w:sz w:val="22"/>
        </w:rPr>
        <w:t>Voorbereiding:</w:t>
      </w:r>
      <w:r w:rsidR="003E1872" w:rsidRPr="003E1872">
        <w:rPr>
          <w:b/>
          <w:i/>
          <w:sz w:val="22"/>
        </w:rPr>
        <w:br/>
      </w:r>
      <w:r w:rsidR="001E1E0F" w:rsidRPr="003E1872">
        <w:rPr>
          <w:i/>
          <w:szCs w:val="20"/>
        </w:rPr>
        <w:t xml:space="preserve">Inkoop/lenen benodigdheden en eventueel uitnodigen </w:t>
      </w:r>
      <w:r w:rsidR="006C2EC6">
        <w:rPr>
          <w:i/>
          <w:szCs w:val="20"/>
        </w:rPr>
        <w:t>(hobby)</w:t>
      </w:r>
      <w:r w:rsidR="001E1E0F" w:rsidRPr="003E1872">
        <w:rPr>
          <w:i/>
          <w:szCs w:val="20"/>
        </w:rPr>
        <w:t xml:space="preserve">brouwer </w:t>
      </w:r>
      <w:proofErr w:type="spellStart"/>
      <w:r w:rsidR="001E1E0F" w:rsidRPr="003E1872">
        <w:rPr>
          <w:i/>
          <w:szCs w:val="20"/>
        </w:rPr>
        <w:t>tbv</w:t>
      </w:r>
      <w:proofErr w:type="spellEnd"/>
      <w:r w:rsidR="001E1E0F" w:rsidRPr="003E1872">
        <w:rPr>
          <w:i/>
          <w:szCs w:val="20"/>
        </w:rPr>
        <w:t xml:space="preserve"> workshop.</w:t>
      </w:r>
      <w:r w:rsidR="003E1872">
        <w:rPr>
          <w:b/>
          <w:sz w:val="22"/>
        </w:rPr>
        <w:br/>
      </w:r>
      <w:r w:rsidR="003E1872">
        <w:rPr>
          <w:i/>
          <w:szCs w:val="20"/>
        </w:rPr>
        <w:t xml:space="preserve">Bespreek en maak de voorbereiding voor de bijeenkomst </w:t>
      </w:r>
      <w:r w:rsidR="00260633">
        <w:rPr>
          <w:i/>
          <w:szCs w:val="20"/>
        </w:rPr>
        <w:t>‘</w:t>
      </w:r>
      <w:r w:rsidR="003E1872">
        <w:rPr>
          <w:i/>
          <w:szCs w:val="20"/>
        </w:rPr>
        <w:t>minimaal</w:t>
      </w:r>
      <w:r w:rsidR="00260633">
        <w:rPr>
          <w:i/>
          <w:szCs w:val="20"/>
        </w:rPr>
        <w:t>’</w:t>
      </w:r>
      <w:r w:rsidR="0052239C">
        <w:rPr>
          <w:i/>
          <w:szCs w:val="20"/>
        </w:rPr>
        <w:t xml:space="preserve"> 3 weken voor jullie</w:t>
      </w:r>
      <w:r w:rsidR="003E1872">
        <w:rPr>
          <w:i/>
          <w:szCs w:val="20"/>
        </w:rPr>
        <w:t xml:space="preserve"> echt gaa</w:t>
      </w:r>
      <w:r w:rsidR="0052239C">
        <w:rPr>
          <w:i/>
          <w:szCs w:val="20"/>
        </w:rPr>
        <w:t>n brouwen.</w:t>
      </w:r>
      <w:r w:rsidR="0052239C">
        <w:rPr>
          <w:i/>
          <w:szCs w:val="20"/>
        </w:rPr>
        <w:br/>
        <w:t>Levering</w:t>
      </w:r>
      <w:r w:rsidR="003E1872">
        <w:rPr>
          <w:i/>
          <w:szCs w:val="20"/>
        </w:rPr>
        <w:t xml:space="preserve"> ingrediënten duurt mogelijk enkele dagen/tot een week dus houdt hier vooraf rekening mee.</w:t>
      </w:r>
      <w:r w:rsidR="00493AB2">
        <w:rPr>
          <w:i/>
          <w:szCs w:val="20"/>
        </w:rPr>
        <w:br/>
        <w:t>Achteraan deze handleiding vind je tips/links hoe en waar je aan materiaal/ingrediënten kan komen.</w:t>
      </w:r>
      <w:r w:rsidR="003E1872">
        <w:rPr>
          <w:b/>
          <w:sz w:val="22"/>
        </w:rPr>
        <w:br/>
      </w:r>
      <w:r w:rsidR="001E1E0F">
        <w:rPr>
          <w:b/>
          <w:sz w:val="22"/>
        </w:rPr>
        <w:br/>
        <w:t>Doel:</w:t>
      </w:r>
      <w:r w:rsidR="003E1872">
        <w:rPr>
          <w:b/>
          <w:sz w:val="22"/>
        </w:rPr>
        <w:br/>
      </w:r>
      <w:r w:rsidR="006C2EC6" w:rsidRPr="006C2EC6">
        <w:rPr>
          <w:i/>
          <w:szCs w:val="20"/>
        </w:rPr>
        <w:t>Gezamenlijk een l</w:t>
      </w:r>
      <w:r w:rsidR="0052239C">
        <w:rPr>
          <w:i/>
          <w:szCs w:val="20"/>
        </w:rPr>
        <w:t>ekker scouting bier</w:t>
      </w:r>
      <w:r w:rsidR="006C2EC6" w:rsidRPr="006C2EC6">
        <w:rPr>
          <w:i/>
          <w:szCs w:val="20"/>
        </w:rPr>
        <w:t xml:space="preserve"> brouwen </w:t>
      </w:r>
      <w:r w:rsidR="006C2EC6">
        <w:rPr>
          <w:i/>
          <w:szCs w:val="20"/>
        </w:rPr>
        <w:t xml:space="preserve">op basis van mout (graan) </w:t>
      </w:r>
      <w:r w:rsidR="006C2EC6" w:rsidRPr="006C2EC6">
        <w:rPr>
          <w:i/>
          <w:szCs w:val="20"/>
        </w:rPr>
        <w:t>en hierbij leren wat er allemaal bij komt kijken.</w:t>
      </w:r>
      <w:r w:rsidR="006C2EC6">
        <w:rPr>
          <w:i/>
          <w:szCs w:val="20"/>
        </w:rPr>
        <w:t xml:space="preserve"> Na afloop natuurlijk heerlijk nagenieten van jullie ‘</w:t>
      </w:r>
      <w:r w:rsidR="006C2EC6" w:rsidRPr="006C2EC6">
        <w:rPr>
          <w:i/>
          <w:szCs w:val="20"/>
        </w:rPr>
        <w:t xml:space="preserve">tarwe </w:t>
      </w:r>
      <w:proofErr w:type="spellStart"/>
      <w:r w:rsidR="006C2EC6">
        <w:rPr>
          <w:i/>
          <w:szCs w:val="20"/>
        </w:rPr>
        <w:t>smoothie</w:t>
      </w:r>
      <w:proofErr w:type="spellEnd"/>
      <w:r w:rsidR="006C2EC6" w:rsidRPr="006C2EC6">
        <w:rPr>
          <w:i/>
          <w:szCs w:val="20"/>
        </w:rPr>
        <w:t xml:space="preserve">’ als alles </w:t>
      </w:r>
      <w:r w:rsidR="006C2EC6">
        <w:rPr>
          <w:i/>
          <w:szCs w:val="20"/>
        </w:rPr>
        <w:t xml:space="preserve">goed verlopen </w:t>
      </w:r>
      <w:r w:rsidR="006C2EC6" w:rsidRPr="006C2EC6">
        <w:rPr>
          <w:i/>
          <w:szCs w:val="20"/>
        </w:rPr>
        <w:t>is.</w:t>
      </w:r>
      <w:r w:rsidR="001E1E0F">
        <w:rPr>
          <w:b/>
          <w:sz w:val="22"/>
        </w:rPr>
        <w:br/>
      </w:r>
      <w:r w:rsidR="001E1E0F">
        <w:rPr>
          <w:b/>
          <w:sz w:val="22"/>
        </w:rPr>
        <w:br/>
        <w:t>Introductie:</w:t>
      </w:r>
      <w:r w:rsidR="001E1E0F">
        <w:rPr>
          <w:b/>
          <w:sz w:val="22"/>
        </w:rPr>
        <w:br/>
      </w:r>
      <w:r w:rsidR="006C2EC6">
        <w:rPr>
          <w:szCs w:val="20"/>
        </w:rPr>
        <w:t>Van ou</w:t>
      </w:r>
      <w:r w:rsidR="00E91DD2">
        <w:rPr>
          <w:szCs w:val="20"/>
        </w:rPr>
        <w:t xml:space="preserve">dsher dronk men bier omdat dit </w:t>
      </w:r>
      <w:r w:rsidR="006C2EC6">
        <w:rPr>
          <w:szCs w:val="20"/>
        </w:rPr>
        <w:t>gezonder was als het water uit de grachten/rivi</w:t>
      </w:r>
      <w:r w:rsidR="0052239C">
        <w:rPr>
          <w:szCs w:val="20"/>
        </w:rPr>
        <w:t>eren.</w:t>
      </w:r>
      <w:r w:rsidR="0052239C">
        <w:rPr>
          <w:szCs w:val="20"/>
        </w:rPr>
        <w:br/>
        <w:t>Het bier van toen was</w:t>
      </w:r>
      <w:r w:rsidR="006C2EC6">
        <w:rPr>
          <w:szCs w:val="20"/>
        </w:rPr>
        <w:t xml:space="preserve"> niet zo smaakvol als dat wij nu kennen. Maar hoe wordt dit nu gemaakt?</w:t>
      </w:r>
      <w:r w:rsidR="001E1E0F" w:rsidRPr="00467050">
        <w:rPr>
          <w:szCs w:val="20"/>
        </w:rPr>
        <w:br/>
        <w:t>Eenvoudig is om een bier te maken uit een pakket welke standaard in een winkel te koop is en ook wel blik brouwen wordt genoemd.</w:t>
      </w:r>
      <w:r w:rsidR="00467050" w:rsidRPr="00467050">
        <w:rPr>
          <w:szCs w:val="20"/>
        </w:rPr>
        <w:t xml:space="preserve"> Daar is dit programma niet voor bedoeld. </w:t>
      </w:r>
      <w:r w:rsidR="00EF292A">
        <w:rPr>
          <w:szCs w:val="20"/>
        </w:rPr>
        <w:t xml:space="preserve">Dit programma is bedoeld om te werken met echte mout. </w:t>
      </w:r>
      <w:r w:rsidR="00467050" w:rsidRPr="00467050">
        <w:rPr>
          <w:szCs w:val="20"/>
        </w:rPr>
        <w:t xml:space="preserve">Wel kan gebruik worden </w:t>
      </w:r>
      <w:r w:rsidR="00493AB2">
        <w:rPr>
          <w:szCs w:val="20"/>
        </w:rPr>
        <w:t xml:space="preserve">gemaakt </w:t>
      </w:r>
      <w:r w:rsidR="00467050" w:rsidRPr="00467050">
        <w:rPr>
          <w:szCs w:val="20"/>
        </w:rPr>
        <w:t>van een pakk</w:t>
      </w:r>
      <w:r w:rsidR="00467050">
        <w:rPr>
          <w:szCs w:val="20"/>
        </w:rPr>
        <w:t xml:space="preserve">et welke </w:t>
      </w:r>
      <w:r w:rsidR="00FC21A0">
        <w:rPr>
          <w:szCs w:val="20"/>
        </w:rPr>
        <w:t xml:space="preserve">al reeds geschrote mout </w:t>
      </w:r>
      <w:r w:rsidR="00467050">
        <w:rPr>
          <w:szCs w:val="20"/>
        </w:rPr>
        <w:t>bevat.</w:t>
      </w:r>
      <w:r w:rsidR="00FC21A0">
        <w:rPr>
          <w:szCs w:val="20"/>
        </w:rPr>
        <w:t xml:space="preserve"> </w:t>
      </w:r>
      <w:r w:rsidR="00493AB2">
        <w:rPr>
          <w:szCs w:val="20"/>
        </w:rPr>
        <w:t xml:space="preserve">Dit is </w:t>
      </w:r>
      <w:r w:rsidR="00467050">
        <w:rPr>
          <w:szCs w:val="20"/>
        </w:rPr>
        <w:t>makkelijker</w:t>
      </w:r>
      <w:r w:rsidR="00260633">
        <w:rPr>
          <w:szCs w:val="20"/>
        </w:rPr>
        <w:t xml:space="preserve"> (geen schrootmolen nodig),</w:t>
      </w:r>
      <w:r w:rsidR="00467050">
        <w:rPr>
          <w:szCs w:val="20"/>
        </w:rPr>
        <w:t xml:space="preserve"> maar leuker is natuurlijk om met </w:t>
      </w:r>
      <w:r w:rsidR="00EF292A">
        <w:rPr>
          <w:szCs w:val="20"/>
        </w:rPr>
        <w:t>ongeschrote</w:t>
      </w:r>
      <w:r w:rsidR="00467050">
        <w:rPr>
          <w:szCs w:val="20"/>
        </w:rPr>
        <w:t xml:space="preserve"> mout te werken.</w:t>
      </w:r>
      <w:r w:rsidR="00EF292A">
        <w:rPr>
          <w:szCs w:val="20"/>
        </w:rPr>
        <w:t xml:space="preserve"> Moutextract in de vorm van poeder of vloeibaar/pasta kan ook maar geeft een minder lekker resultaat.</w:t>
      </w:r>
      <w:r w:rsidR="00493AB2">
        <w:rPr>
          <w:szCs w:val="20"/>
        </w:rPr>
        <w:br/>
        <w:t>Zin in een smaakvolle uitdaging? Ga dan met je groep een eigen scouting bier brouwen. Proost!</w:t>
      </w:r>
      <w:r w:rsidR="003F03C1">
        <w:rPr>
          <w:szCs w:val="20"/>
        </w:rPr>
        <w:br/>
      </w:r>
      <w:r w:rsidR="003F03C1">
        <w:rPr>
          <w:szCs w:val="20"/>
        </w:rPr>
        <w:br/>
      </w:r>
      <w:r w:rsidR="0087662F">
        <w:rPr>
          <w:b/>
          <w:sz w:val="22"/>
        </w:rPr>
        <w:t>Benodigdheden brouwmateriaal</w:t>
      </w:r>
      <w:r w:rsidR="008E41E7">
        <w:rPr>
          <w:b/>
          <w:sz w:val="22"/>
        </w:rPr>
        <w:t xml:space="preserve"> en brouwhulp</w:t>
      </w:r>
      <w:r w:rsidR="003F03C1">
        <w:rPr>
          <w:b/>
          <w:sz w:val="22"/>
        </w:rPr>
        <w:t>:</w:t>
      </w:r>
      <w:r w:rsidR="003F03C1">
        <w:rPr>
          <w:b/>
          <w:sz w:val="22"/>
        </w:rPr>
        <w:br/>
      </w:r>
      <w:r w:rsidR="003F03C1">
        <w:rPr>
          <w:szCs w:val="20"/>
        </w:rPr>
        <w:t>Het brouwen van een bier met mout heeft minimaal onderstaande materialen nodig.</w:t>
      </w:r>
      <w:r w:rsidR="003F03C1">
        <w:rPr>
          <w:szCs w:val="20"/>
        </w:rPr>
        <w:br/>
        <w:t xml:space="preserve">Hierbij is uitgegaan zoveel mogelijk scouting gericht te zijn en toch </w:t>
      </w:r>
      <w:r w:rsidR="00493AB2">
        <w:rPr>
          <w:szCs w:val="20"/>
        </w:rPr>
        <w:t xml:space="preserve">zeker </w:t>
      </w:r>
      <w:r w:rsidR="003F03C1">
        <w:rPr>
          <w:szCs w:val="20"/>
        </w:rPr>
        <w:t>wat lekkers te kunnen maken.</w:t>
      </w:r>
      <w:r w:rsidR="003F03C1">
        <w:rPr>
          <w:szCs w:val="20"/>
        </w:rPr>
        <w:br/>
        <w:t>Aanschaf van materiaal kan nodig zijn maar makkelijker is om te vragen of iemand in de omgeving zich al bezig houdt met bierbrouwen en of hij/zij jullie wil helpen met het</w:t>
      </w:r>
      <w:r w:rsidR="00E91DD2">
        <w:rPr>
          <w:szCs w:val="20"/>
        </w:rPr>
        <w:t xml:space="preserve"> programma. Voordeel is dat </w:t>
      </w:r>
      <w:r w:rsidR="003F03C1">
        <w:rPr>
          <w:szCs w:val="20"/>
        </w:rPr>
        <w:t xml:space="preserve">materiaal van de brouwer </w:t>
      </w:r>
      <w:r w:rsidR="0087662F">
        <w:rPr>
          <w:szCs w:val="20"/>
        </w:rPr>
        <w:t xml:space="preserve">mogelijk </w:t>
      </w:r>
      <w:r w:rsidR="003F03C1">
        <w:rPr>
          <w:szCs w:val="20"/>
        </w:rPr>
        <w:t>gebruikt kan worden en j</w:t>
      </w:r>
      <w:r w:rsidR="00E91DD2">
        <w:rPr>
          <w:szCs w:val="20"/>
        </w:rPr>
        <w:t>ullie dit zelf niet hoeven</w:t>
      </w:r>
      <w:r w:rsidR="003F03C1">
        <w:rPr>
          <w:szCs w:val="20"/>
        </w:rPr>
        <w:t xml:space="preserve"> aan te schaffen. Tevens kan diegene jullie verder prima uitleggen en helpen tot een goed resultaat te komen. Geef wel duidelijk </w:t>
      </w:r>
      <w:r w:rsidR="0087662F">
        <w:rPr>
          <w:szCs w:val="20"/>
        </w:rPr>
        <w:t>en ruim</w:t>
      </w:r>
      <w:r w:rsidR="003F03C1">
        <w:rPr>
          <w:szCs w:val="20"/>
        </w:rPr>
        <w:t xml:space="preserve"> te voren aan</w:t>
      </w:r>
      <w:r w:rsidR="0087662F">
        <w:rPr>
          <w:szCs w:val="20"/>
        </w:rPr>
        <w:t xml:space="preserve"> dat </w:t>
      </w:r>
      <w:r w:rsidR="003F03C1">
        <w:rPr>
          <w:szCs w:val="20"/>
        </w:rPr>
        <w:t>jullie zoveel mogelijk (in groepjes) zelf het bier willen maken maar daarin een workshop/begeleiding willen hebben</w:t>
      </w:r>
      <w:r w:rsidR="0087662F">
        <w:rPr>
          <w:szCs w:val="20"/>
        </w:rPr>
        <w:t>. Bespreek tevens met de brouwer welke materialen jullie zelf hebben of juist niet hebben</w:t>
      </w:r>
      <w:r w:rsidR="003F03C1">
        <w:rPr>
          <w:szCs w:val="20"/>
        </w:rPr>
        <w:t>.</w:t>
      </w:r>
      <w:r w:rsidR="003F03C1">
        <w:rPr>
          <w:szCs w:val="20"/>
        </w:rPr>
        <w:br/>
        <w:t>Mocht je niem</w:t>
      </w:r>
      <w:r w:rsidR="00FC21A0">
        <w:rPr>
          <w:szCs w:val="20"/>
        </w:rPr>
        <w:t xml:space="preserve">and in de directe omgeving </w:t>
      </w:r>
      <w:r w:rsidR="003F03C1">
        <w:rPr>
          <w:szCs w:val="20"/>
        </w:rPr>
        <w:t xml:space="preserve">kunnen vinden, </w:t>
      </w:r>
      <w:r w:rsidR="00FC21A0">
        <w:rPr>
          <w:szCs w:val="20"/>
        </w:rPr>
        <w:t>kijk dan</w:t>
      </w:r>
      <w:r w:rsidR="003F03C1">
        <w:rPr>
          <w:szCs w:val="20"/>
        </w:rPr>
        <w:t xml:space="preserve"> op een </w:t>
      </w:r>
      <w:r w:rsidR="00FC21A0">
        <w:rPr>
          <w:szCs w:val="20"/>
        </w:rPr>
        <w:t xml:space="preserve">brouw </w:t>
      </w:r>
      <w:r w:rsidR="0052239C">
        <w:rPr>
          <w:szCs w:val="20"/>
        </w:rPr>
        <w:t>forum, als bijvoorbeeld</w:t>
      </w:r>
      <w:r w:rsidR="003F03C1">
        <w:rPr>
          <w:szCs w:val="20"/>
        </w:rPr>
        <w:t xml:space="preserve"> </w:t>
      </w:r>
      <w:hyperlink r:id="rId9" w:history="1">
        <w:r w:rsidR="003F03C1" w:rsidRPr="003F03C1">
          <w:rPr>
            <w:rStyle w:val="Hyperlink"/>
            <w:szCs w:val="20"/>
          </w:rPr>
          <w:t>hobbybrouwen.nl/forum/</w:t>
        </w:r>
      </w:hyperlink>
      <w:r w:rsidR="003F03C1">
        <w:rPr>
          <w:szCs w:val="20"/>
        </w:rPr>
        <w:t xml:space="preserve"> </w:t>
      </w:r>
      <w:r w:rsidR="0052239C">
        <w:rPr>
          <w:szCs w:val="20"/>
        </w:rPr>
        <w:t>P</w:t>
      </w:r>
      <w:r w:rsidR="00FC21A0">
        <w:rPr>
          <w:szCs w:val="20"/>
        </w:rPr>
        <w:t>laats</w:t>
      </w:r>
      <w:r w:rsidR="0052239C">
        <w:rPr>
          <w:szCs w:val="20"/>
        </w:rPr>
        <w:t xml:space="preserve"> e</w:t>
      </w:r>
      <w:r w:rsidR="003F03C1">
        <w:rPr>
          <w:szCs w:val="20"/>
        </w:rPr>
        <w:t xml:space="preserve">en </w:t>
      </w:r>
      <w:r w:rsidR="0052239C">
        <w:rPr>
          <w:szCs w:val="20"/>
        </w:rPr>
        <w:t xml:space="preserve">verzoek om </w:t>
      </w:r>
      <w:r w:rsidR="00FC21A0">
        <w:rPr>
          <w:szCs w:val="20"/>
        </w:rPr>
        <w:t xml:space="preserve">mogelijk </w:t>
      </w:r>
      <w:r w:rsidR="003F03C1">
        <w:rPr>
          <w:szCs w:val="20"/>
        </w:rPr>
        <w:t xml:space="preserve">iemand </w:t>
      </w:r>
      <w:r w:rsidR="0052239C">
        <w:rPr>
          <w:szCs w:val="20"/>
        </w:rPr>
        <w:t xml:space="preserve">te </w:t>
      </w:r>
      <w:r w:rsidR="003F03C1">
        <w:rPr>
          <w:szCs w:val="20"/>
        </w:rPr>
        <w:t>vinden die be</w:t>
      </w:r>
      <w:r w:rsidR="0052239C">
        <w:rPr>
          <w:szCs w:val="20"/>
        </w:rPr>
        <w:t>reid is jullie te helpen</w:t>
      </w:r>
      <w:r w:rsidR="003F03C1">
        <w:rPr>
          <w:szCs w:val="20"/>
        </w:rPr>
        <w:t>.</w:t>
      </w:r>
      <w:r w:rsidR="00D73F0F">
        <w:rPr>
          <w:szCs w:val="20"/>
        </w:rPr>
        <w:br/>
      </w:r>
      <w:r w:rsidR="00D73F0F">
        <w:rPr>
          <w:szCs w:val="20"/>
        </w:rPr>
        <w:br/>
      </w:r>
      <w:r w:rsidR="00D73F0F" w:rsidRPr="00D13A72">
        <w:rPr>
          <w:b/>
          <w:i/>
          <w:szCs w:val="20"/>
        </w:rPr>
        <w:t>Minimaal benodigd Brouwmateriaal:</w:t>
      </w:r>
      <w:r w:rsidR="00D73F0F">
        <w:rPr>
          <w:szCs w:val="20"/>
        </w:rPr>
        <w:br/>
        <w:t>-</w:t>
      </w:r>
      <w:r w:rsidR="00260633">
        <w:rPr>
          <w:szCs w:val="20"/>
        </w:rPr>
        <w:t xml:space="preserve"> </w:t>
      </w:r>
      <w:r w:rsidR="00EF292A">
        <w:rPr>
          <w:szCs w:val="20"/>
        </w:rPr>
        <w:t xml:space="preserve">1x </w:t>
      </w:r>
      <w:r w:rsidR="00260633">
        <w:rPr>
          <w:szCs w:val="20"/>
        </w:rPr>
        <w:t>Schrootmolen (</w:t>
      </w:r>
      <w:r w:rsidR="00EF292A">
        <w:rPr>
          <w:szCs w:val="20"/>
        </w:rPr>
        <w:t>Optie o</w:t>
      </w:r>
      <w:r w:rsidR="00260633">
        <w:rPr>
          <w:szCs w:val="20"/>
        </w:rPr>
        <w:t>m mout/graan mee te kneuzen)</w:t>
      </w:r>
      <w:r w:rsidR="00D73F0F">
        <w:rPr>
          <w:szCs w:val="20"/>
        </w:rPr>
        <w:br/>
        <w:t>-</w:t>
      </w:r>
      <w:r w:rsidR="00260633">
        <w:rPr>
          <w:szCs w:val="20"/>
        </w:rPr>
        <w:t xml:space="preserve"> </w:t>
      </w:r>
      <w:r w:rsidR="00EF292A">
        <w:rPr>
          <w:szCs w:val="20"/>
        </w:rPr>
        <w:t xml:space="preserve">1x </w:t>
      </w:r>
      <w:r w:rsidR="00FC21A0">
        <w:rPr>
          <w:szCs w:val="20"/>
        </w:rPr>
        <w:t xml:space="preserve">Pan voor tenminste </w:t>
      </w:r>
      <w:r w:rsidR="00EF292A">
        <w:rPr>
          <w:szCs w:val="20"/>
        </w:rPr>
        <w:t>30</w:t>
      </w:r>
      <w:r w:rsidR="00FC21A0">
        <w:rPr>
          <w:szCs w:val="20"/>
        </w:rPr>
        <w:t xml:space="preserve"> liter</w:t>
      </w:r>
      <w:r w:rsidR="00EF292A">
        <w:rPr>
          <w:szCs w:val="20"/>
        </w:rPr>
        <w:t xml:space="preserve"> (Voor de </w:t>
      </w:r>
      <w:proofErr w:type="spellStart"/>
      <w:r w:rsidR="00EF292A">
        <w:rPr>
          <w:szCs w:val="20"/>
        </w:rPr>
        <w:t>maisch</w:t>
      </w:r>
      <w:proofErr w:type="spellEnd"/>
      <w:r w:rsidR="00EF292A">
        <w:rPr>
          <w:szCs w:val="20"/>
        </w:rPr>
        <w:t xml:space="preserve"> en kook)</w:t>
      </w:r>
      <w:r w:rsidR="008E41E7">
        <w:rPr>
          <w:szCs w:val="20"/>
        </w:rPr>
        <w:br/>
        <w:t xml:space="preserve">- </w:t>
      </w:r>
      <w:r w:rsidR="00EF292A">
        <w:rPr>
          <w:szCs w:val="20"/>
        </w:rPr>
        <w:t xml:space="preserve">1x </w:t>
      </w:r>
      <w:r w:rsidR="008E41E7">
        <w:rPr>
          <w:szCs w:val="20"/>
        </w:rPr>
        <w:t>Roerspaan/lepel</w:t>
      </w:r>
      <w:r w:rsidR="00EF292A">
        <w:rPr>
          <w:szCs w:val="20"/>
        </w:rPr>
        <w:t xml:space="preserve"> hittebestendig </w:t>
      </w:r>
      <w:r w:rsidR="00D73F0F">
        <w:rPr>
          <w:szCs w:val="20"/>
        </w:rPr>
        <w:br/>
        <w:t>-</w:t>
      </w:r>
      <w:r w:rsidR="00FC21A0">
        <w:rPr>
          <w:szCs w:val="20"/>
        </w:rPr>
        <w:t xml:space="preserve"> </w:t>
      </w:r>
      <w:r w:rsidR="00EF292A">
        <w:rPr>
          <w:szCs w:val="20"/>
        </w:rPr>
        <w:t xml:space="preserve">1x </w:t>
      </w:r>
      <w:r w:rsidR="000E3BCA">
        <w:rPr>
          <w:szCs w:val="20"/>
        </w:rPr>
        <w:t>Kookt</w:t>
      </w:r>
      <w:r w:rsidR="00FC21A0">
        <w:rPr>
          <w:szCs w:val="20"/>
        </w:rPr>
        <w:t>hermometer (</w:t>
      </w:r>
      <w:r w:rsidR="008E41E7">
        <w:rPr>
          <w:szCs w:val="20"/>
        </w:rPr>
        <w:t>Constant meten, d</w:t>
      </w:r>
      <w:r w:rsidR="00FC21A0">
        <w:rPr>
          <w:szCs w:val="20"/>
        </w:rPr>
        <w:t>igi</w:t>
      </w:r>
      <w:r w:rsidR="008E41E7">
        <w:rPr>
          <w:szCs w:val="20"/>
        </w:rPr>
        <w:t>taal is ma</w:t>
      </w:r>
      <w:r w:rsidR="00EF292A">
        <w:rPr>
          <w:szCs w:val="20"/>
        </w:rPr>
        <w:t>kkelijk)</w:t>
      </w:r>
      <w:r w:rsidR="00557412">
        <w:rPr>
          <w:szCs w:val="20"/>
        </w:rPr>
        <w:br/>
        <w:t>- 1x koelspiraal/platenkoeler</w:t>
      </w:r>
      <w:r w:rsidR="00EF292A">
        <w:rPr>
          <w:szCs w:val="20"/>
        </w:rPr>
        <w:br/>
        <w:t xml:space="preserve">- 2x Gistingsvat of emmer </w:t>
      </w:r>
      <w:r w:rsidR="008E41E7">
        <w:rPr>
          <w:szCs w:val="20"/>
        </w:rPr>
        <w:t>(Om afgesloten je bier te vergisten</w:t>
      </w:r>
      <w:r w:rsidR="00EF292A">
        <w:rPr>
          <w:szCs w:val="20"/>
        </w:rPr>
        <w:t xml:space="preserve"> en hevelen</w:t>
      </w:r>
      <w:r w:rsidR="008E41E7">
        <w:rPr>
          <w:szCs w:val="20"/>
        </w:rPr>
        <w:t>)</w:t>
      </w:r>
      <w:r w:rsidR="00D73F0F">
        <w:rPr>
          <w:szCs w:val="20"/>
        </w:rPr>
        <w:br/>
        <w:t>-</w:t>
      </w:r>
      <w:r w:rsidR="00FC21A0">
        <w:rPr>
          <w:szCs w:val="20"/>
        </w:rPr>
        <w:t xml:space="preserve"> </w:t>
      </w:r>
      <w:r w:rsidR="00EF292A">
        <w:rPr>
          <w:szCs w:val="20"/>
        </w:rPr>
        <w:t xml:space="preserve">1x </w:t>
      </w:r>
      <w:r w:rsidR="00FC21A0">
        <w:rPr>
          <w:szCs w:val="20"/>
        </w:rPr>
        <w:t>Waterslot</w:t>
      </w:r>
      <w:r w:rsidR="00FB779A">
        <w:rPr>
          <w:szCs w:val="20"/>
        </w:rPr>
        <w:t xml:space="preserve"> classic met siliconen plug voor vat/emmer</w:t>
      </w:r>
      <w:r w:rsidR="00FC21A0">
        <w:rPr>
          <w:szCs w:val="20"/>
        </w:rPr>
        <w:t xml:space="preserve"> (Voor vergisten)</w:t>
      </w:r>
      <w:r w:rsidR="00D73F0F">
        <w:rPr>
          <w:szCs w:val="20"/>
        </w:rPr>
        <w:br/>
      </w:r>
      <w:r>
        <w:rPr>
          <w:noProof/>
        </w:rPr>
        <w:lastRenderedPageBreak/>
        <w:pict>
          <v:shape id="_x0000_s1027" type="#_x0000_t75" style="position:absolute;margin-left:356.85pt;margin-top:-1.05pt;width:159.75pt;height:120pt;z-index:-251650048;mso-position-horizontal-relative:text;mso-position-vertical-relative:text">
            <v:imagedata r:id="rId10" o:title="1280px-Krausen"/>
          </v:shape>
        </w:pict>
      </w:r>
      <w:r w:rsidR="00D73F0F">
        <w:rPr>
          <w:szCs w:val="20"/>
        </w:rPr>
        <w:t>-</w:t>
      </w:r>
      <w:r w:rsidR="00FC21A0">
        <w:rPr>
          <w:szCs w:val="20"/>
        </w:rPr>
        <w:t xml:space="preserve"> </w:t>
      </w:r>
      <w:r w:rsidR="00EF292A">
        <w:rPr>
          <w:szCs w:val="20"/>
        </w:rPr>
        <w:t>1x Digitale Weegschaal</w:t>
      </w:r>
      <w:r w:rsidR="00D73F0F">
        <w:rPr>
          <w:szCs w:val="20"/>
        </w:rPr>
        <w:br/>
        <w:t>-</w:t>
      </w:r>
      <w:r w:rsidR="00FC21A0">
        <w:rPr>
          <w:szCs w:val="20"/>
        </w:rPr>
        <w:t xml:space="preserve"> </w:t>
      </w:r>
      <w:r w:rsidR="00EF292A">
        <w:rPr>
          <w:szCs w:val="20"/>
        </w:rPr>
        <w:t xml:space="preserve">1x </w:t>
      </w:r>
      <w:r w:rsidR="005515B7">
        <w:rPr>
          <w:szCs w:val="20"/>
        </w:rPr>
        <w:t>Hydrometer met maatcilinder/glas</w:t>
      </w:r>
      <w:r w:rsidR="00FC21A0">
        <w:rPr>
          <w:szCs w:val="20"/>
        </w:rPr>
        <w:t xml:space="preserve"> (suiker/SG meten)</w:t>
      </w:r>
      <w:r w:rsidR="00D73F0F">
        <w:rPr>
          <w:szCs w:val="20"/>
        </w:rPr>
        <w:br/>
        <w:t>-</w:t>
      </w:r>
      <w:r w:rsidR="008E41E7">
        <w:rPr>
          <w:szCs w:val="20"/>
        </w:rPr>
        <w:t xml:space="preserve"> </w:t>
      </w:r>
      <w:r w:rsidR="00EF292A">
        <w:rPr>
          <w:szCs w:val="20"/>
        </w:rPr>
        <w:t xml:space="preserve">1x </w:t>
      </w:r>
      <w:r w:rsidR="008E41E7">
        <w:rPr>
          <w:szCs w:val="20"/>
        </w:rPr>
        <w:t>Hevel</w:t>
      </w:r>
      <w:r w:rsidR="00EF292A">
        <w:rPr>
          <w:szCs w:val="20"/>
        </w:rPr>
        <w:t xml:space="preserve"> met afvulpijpje</w:t>
      </w:r>
      <w:r w:rsidR="008E41E7">
        <w:rPr>
          <w:szCs w:val="20"/>
        </w:rPr>
        <w:t xml:space="preserve"> (Om je bier over te hevelen/op fles te zetten)</w:t>
      </w:r>
      <w:r w:rsidR="00EF292A">
        <w:rPr>
          <w:szCs w:val="20"/>
        </w:rPr>
        <w:br/>
        <w:t>- 100x kroonkurken</w:t>
      </w:r>
      <w:r w:rsidR="00FB779A">
        <w:rPr>
          <w:szCs w:val="20"/>
        </w:rPr>
        <w:br/>
        <w:t>- Kroonkurk apparaat</w:t>
      </w:r>
      <w:r w:rsidR="00EF292A">
        <w:rPr>
          <w:szCs w:val="20"/>
        </w:rPr>
        <w:br/>
        <w:t xml:space="preserve">- </w:t>
      </w:r>
      <w:r w:rsidR="00A7135B">
        <w:rPr>
          <w:szCs w:val="20"/>
        </w:rPr>
        <w:t>70/8</w:t>
      </w:r>
      <w:r w:rsidR="00EF292A">
        <w:rPr>
          <w:szCs w:val="20"/>
        </w:rPr>
        <w:t>0 lege en schone bierflessen</w:t>
      </w:r>
      <w:r w:rsidR="00A7135B">
        <w:rPr>
          <w:szCs w:val="20"/>
        </w:rPr>
        <w:t xml:space="preserve"> (direct goed omgespoeld na drinken) </w:t>
      </w:r>
      <w:r w:rsidR="00557412">
        <w:rPr>
          <w:szCs w:val="20"/>
        </w:rPr>
        <w:br/>
        <w:t>- Grote maatkan (1 liter of groter)</w:t>
      </w:r>
      <w:r w:rsidR="00DC29BD">
        <w:rPr>
          <w:szCs w:val="20"/>
        </w:rPr>
        <w:br/>
        <w:t xml:space="preserve">- </w:t>
      </w:r>
      <w:r w:rsidR="00E06BD0">
        <w:rPr>
          <w:szCs w:val="20"/>
        </w:rPr>
        <w:t>Filterplaat of een groot vergiet met fijne gaatjes (filteren en spoelen)</w:t>
      </w:r>
      <w:r w:rsidR="00E06BD0">
        <w:rPr>
          <w:szCs w:val="20"/>
        </w:rPr>
        <w:br/>
      </w:r>
      <w:r w:rsidRPr="006477D3">
        <w:rPr>
          <w:b/>
          <w:noProof/>
          <w:sz w:val="22"/>
        </w:rPr>
        <mc:AlternateContent>
          <mc:Choice Requires="wps">
            <w:drawing>
              <wp:anchor distT="45720" distB="45720" distL="114300" distR="114300" simplePos="0" relativeHeight="251668480" behindDoc="0" locked="0" layoutInCell="1" allowOverlap="1" wp14:anchorId="161902FD" wp14:editId="5894586F">
                <wp:simplePos x="0" y="0"/>
                <wp:positionH relativeFrom="column">
                  <wp:posOffset>4541520</wp:posOffset>
                </wp:positionH>
                <wp:positionV relativeFrom="paragraph">
                  <wp:posOffset>1499871</wp:posOffset>
                </wp:positionV>
                <wp:extent cx="2000250" cy="228600"/>
                <wp:effectExtent l="0" t="0" r="0" b="0"/>
                <wp:wrapNone/>
                <wp:docPr id="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0" cy="228600"/>
                        </a:xfrm>
                        <a:prstGeom prst="rect">
                          <a:avLst/>
                        </a:prstGeom>
                        <a:solidFill>
                          <a:srgbClr val="FFFFFF"/>
                        </a:solidFill>
                        <a:ln w="9525">
                          <a:noFill/>
                          <a:miter lim="800000"/>
                          <a:headEnd/>
                          <a:tailEnd/>
                        </a:ln>
                      </wps:spPr>
                      <wps:txbx>
                        <w:txbxContent>
                          <w:p w:rsidR="006477D3" w:rsidRPr="006477D3" w:rsidRDefault="006477D3" w:rsidP="006477D3">
                            <w:pPr>
                              <w:jc w:val="center"/>
                              <w:rPr>
                                <w:sz w:val="16"/>
                                <w:szCs w:val="16"/>
                              </w:rPr>
                            </w:pPr>
                            <w:r>
                              <w:rPr>
                                <w:sz w:val="16"/>
                                <w:szCs w:val="16"/>
                              </w:rPr>
                              <w:t>Schuim/</w:t>
                            </w:r>
                            <w:proofErr w:type="spellStart"/>
                            <w:r>
                              <w:rPr>
                                <w:sz w:val="16"/>
                                <w:szCs w:val="16"/>
                              </w:rPr>
                              <w:t>Krausen</w:t>
                            </w:r>
                            <w:proofErr w:type="spellEnd"/>
                            <w:r>
                              <w:rPr>
                                <w:sz w:val="16"/>
                                <w:szCs w:val="16"/>
                              </w:rPr>
                              <w:t xml:space="preserve"> tijdens het gisten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1902FD" id="_x0000_s1027" type="#_x0000_t202" style="position:absolute;margin-left:357.6pt;margin-top:118.1pt;width:157.5pt;height:18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" stroked="f">
                <v:textbox>
                  <w:txbxContent>
                    <w:p w:rsidR="006477D3" w:rsidRPr="006477D3" w:rsidRDefault="006477D3" w:rsidP="006477D3">
                      <w:pPr>
                        <w:jc w:val="center"/>
                        <w:rPr>
                          <w:sz w:val="16"/>
                          <w:szCs w:val="16"/>
                        </w:rPr>
                      </w:pPr>
                      <w:r>
                        <w:rPr>
                          <w:sz w:val="16"/>
                          <w:szCs w:val="16"/>
                        </w:rPr>
                        <w:t>Schuim/</w:t>
                      </w:r>
                      <w:proofErr w:type="spellStart"/>
                      <w:r>
                        <w:rPr>
                          <w:sz w:val="16"/>
                          <w:szCs w:val="16"/>
                        </w:rPr>
                        <w:t>Krausen</w:t>
                      </w:r>
                      <w:proofErr w:type="spellEnd"/>
                      <w:r>
                        <w:rPr>
                          <w:sz w:val="16"/>
                          <w:szCs w:val="16"/>
                        </w:rPr>
                        <w:t xml:space="preserve"> tijdens het gisten</w:t>
                      </w:r>
                    </w:p>
                  </w:txbxContent>
                </v:textbox>
              </v:shape>
            </w:pict>
          </mc:Fallback>
        </mc:AlternateContent>
      </w:r>
      <w:r w:rsidR="00E06BD0">
        <w:rPr>
          <w:szCs w:val="20"/>
        </w:rPr>
        <w:t>- Schuimspade of grote lepel</w:t>
      </w:r>
      <w:r w:rsidR="00EF292A">
        <w:rPr>
          <w:szCs w:val="20"/>
        </w:rPr>
        <w:br/>
      </w:r>
    </w:p>
    <w:p w:rsidR="00D73F0F" w:rsidRPr="00557412" w:rsidRDefault="00EF292A" w:rsidP="00D73F0F">
      <w:pPr>
        <w:spacing w:after="200"/>
        <w:ind w:right="-286"/>
        <w:rPr>
          <w:b/>
          <w:sz w:val="22"/>
        </w:rPr>
      </w:pPr>
      <w:r w:rsidRPr="00D13A72">
        <w:rPr>
          <w:b/>
          <w:i/>
          <w:szCs w:val="20"/>
        </w:rPr>
        <w:t>Minimaal benodigd reinigingsmateriaal:</w:t>
      </w:r>
      <w:r>
        <w:rPr>
          <w:szCs w:val="20"/>
        </w:rPr>
        <w:br/>
        <w:t xml:space="preserve">- </w:t>
      </w:r>
      <w:r w:rsidR="00FB779A">
        <w:rPr>
          <w:szCs w:val="20"/>
        </w:rPr>
        <w:t xml:space="preserve">1x </w:t>
      </w:r>
      <w:proofErr w:type="spellStart"/>
      <w:r w:rsidRPr="00EF292A">
        <w:rPr>
          <w:szCs w:val="20"/>
        </w:rPr>
        <w:t>Puro</w:t>
      </w:r>
      <w:proofErr w:type="spellEnd"/>
      <w:r w:rsidRPr="00EF292A">
        <w:rPr>
          <w:szCs w:val="20"/>
        </w:rPr>
        <w:t xml:space="preserve"> </w:t>
      </w:r>
      <w:proofErr w:type="spellStart"/>
      <w:r w:rsidRPr="00EF292A">
        <w:rPr>
          <w:szCs w:val="20"/>
        </w:rPr>
        <w:t>Oxi</w:t>
      </w:r>
      <w:proofErr w:type="spellEnd"/>
      <w:r w:rsidR="00557412">
        <w:rPr>
          <w:szCs w:val="20"/>
        </w:rPr>
        <w:t xml:space="preserve"> 250gr, uni clean </w:t>
      </w:r>
      <w:proofErr w:type="spellStart"/>
      <w:r w:rsidR="00557412">
        <w:rPr>
          <w:szCs w:val="20"/>
        </w:rPr>
        <w:t>caustic</w:t>
      </w:r>
      <w:proofErr w:type="spellEnd"/>
      <w:r w:rsidR="00557412">
        <w:rPr>
          <w:szCs w:val="20"/>
        </w:rPr>
        <w:t xml:space="preserve"> 250gr of vergelijkend (Min. 3x reinigingsbeurten + flessen reinigen)</w:t>
      </w:r>
      <w:r w:rsidR="00FB779A">
        <w:rPr>
          <w:szCs w:val="20"/>
        </w:rPr>
        <w:br/>
        <w:t xml:space="preserve">- 1x </w:t>
      </w:r>
      <w:r w:rsidR="00FB779A" w:rsidRPr="00FB779A">
        <w:rPr>
          <w:szCs w:val="20"/>
        </w:rPr>
        <w:t>Flessenborstel met pluim</w:t>
      </w:r>
      <w:r w:rsidR="00FB779A">
        <w:rPr>
          <w:szCs w:val="20"/>
        </w:rPr>
        <w:br/>
        <w:t>- 1x Extra emmer (schoon) kan handig zijn</w:t>
      </w:r>
      <w:r w:rsidR="00FB779A">
        <w:rPr>
          <w:szCs w:val="20"/>
        </w:rPr>
        <w:br/>
        <w:t>- 2x Extra schoonmaakdoekjes (ook handig)</w:t>
      </w:r>
      <w:r w:rsidR="008E41E7" w:rsidRPr="00EF292A">
        <w:rPr>
          <w:szCs w:val="20"/>
        </w:rPr>
        <w:br/>
      </w:r>
      <w:r w:rsidR="0087662F">
        <w:rPr>
          <w:szCs w:val="20"/>
        </w:rPr>
        <w:br/>
      </w:r>
      <w:r w:rsidR="0087662F" w:rsidRPr="0087662F">
        <w:rPr>
          <w:b/>
          <w:sz w:val="22"/>
        </w:rPr>
        <w:t>Recept en ingrediënten:</w:t>
      </w:r>
      <w:r w:rsidR="00860FD0">
        <w:rPr>
          <w:szCs w:val="20"/>
        </w:rPr>
        <w:br/>
        <w:t xml:space="preserve">Overleg </w:t>
      </w:r>
      <w:r w:rsidR="0087662F">
        <w:rPr>
          <w:szCs w:val="20"/>
        </w:rPr>
        <w:t xml:space="preserve">wat voor </w:t>
      </w:r>
      <w:r w:rsidR="003E1872">
        <w:rPr>
          <w:szCs w:val="20"/>
        </w:rPr>
        <w:t>soort</w:t>
      </w:r>
      <w:r w:rsidR="00860FD0">
        <w:rPr>
          <w:szCs w:val="20"/>
        </w:rPr>
        <w:t xml:space="preserve"> bier </w:t>
      </w:r>
      <w:r w:rsidR="0087662F">
        <w:rPr>
          <w:szCs w:val="20"/>
        </w:rPr>
        <w:t xml:space="preserve">jullie willen gaan maken. Wordt het een blond, smaakvol dubbel, stevige tripel of een aromatisch en bitter IPA? </w:t>
      </w:r>
      <w:r w:rsidR="00D73F0F">
        <w:rPr>
          <w:szCs w:val="20"/>
        </w:rPr>
        <w:t xml:space="preserve">Er zijn </w:t>
      </w:r>
      <w:r w:rsidR="0052239C">
        <w:rPr>
          <w:szCs w:val="20"/>
        </w:rPr>
        <w:t xml:space="preserve">veel bierstijlen en </w:t>
      </w:r>
      <w:r w:rsidR="0087662F">
        <w:rPr>
          <w:szCs w:val="20"/>
        </w:rPr>
        <w:t xml:space="preserve">mogelijkheden. Als jullie </w:t>
      </w:r>
      <w:r w:rsidR="0052239C">
        <w:rPr>
          <w:szCs w:val="20"/>
        </w:rPr>
        <w:t>een</w:t>
      </w:r>
      <w:r w:rsidR="0087662F">
        <w:rPr>
          <w:szCs w:val="20"/>
        </w:rPr>
        <w:t xml:space="preserve"> keuze gemaakt hebben</w:t>
      </w:r>
      <w:r w:rsidR="00860FD0">
        <w:rPr>
          <w:szCs w:val="20"/>
        </w:rPr>
        <w:t xml:space="preserve"> is een goed recept </w:t>
      </w:r>
      <w:r w:rsidR="003E1872">
        <w:rPr>
          <w:szCs w:val="20"/>
        </w:rPr>
        <w:t>erg belangrijk</w:t>
      </w:r>
      <w:r w:rsidR="00D73F0F">
        <w:rPr>
          <w:szCs w:val="20"/>
        </w:rPr>
        <w:t>.</w:t>
      </w:r>
      <w:r w:rsidR="00860FD0">
        <w:rPr>
          <w:szCs w:val="20"/>
        </w:rPr>
        <w:t xml:space="preserve"> Kies wel een bovengistend bier (bijna alle type bieren) maar geen </w:t>
      </w:r>
      <w:proofErr w:type="spellStart"/>
      <w:r w:rsidR="00860FD0">
        <w:rPr>
          <w:szCs w:val="20"/>
        </w:rPr>
        <w:t>laaggistend</w:t>
      </w:r>
      <w:proofErr w:type="spellEnd"/>
      <w:r w:rsidR="00860FD0">
        <w:rPr>
          <w:szCs w:val="20"/>
        </w:rPr>
        <w:t xml:space="preserve"> bier (pilsener)</w:t>
      </w:r>
      <w:r w:rsidR="00E91DD2">
        <w:rPr>
          <w:szCs w:val="20"/>
        </w:rPr>
        <w:t xml:space="preserve"> omdat dit veel lastiger is met vergisten op lage temperatuur</w:t>
      </w:r>
      <w:r w:rsidR="00860FD0">
        <w:rPr>
          <w:szCs w:val="20"/>
        </w:rPr>
        <w:t xml:space="preserve">. </w:t>
      </w:r>
      <w:r w:rsidR="00D73F0F">
        <w:rPr>
          <w:szCs w:val="20"/>
        </w:rPr>
        <w:t>H</w:t>
      </w:r>
      <w:r w:rsidR="0087662F">
        <w:rPr>
          <w:szCs w:val="20"/>
        </w:rPr>
        <w:t xml:space="preserve">et maken </w:t>
      </w:r>
      <w:r w:rsidR="0052239C">
        <w:rPr>
          <w:szCs w:val="20"/>
        </w:rPr>
        <w:t>van een goed recept is voor een onervaren</w:t>
      </w:r>
      <w:r w:rsidR="00D73F0F">
        <w:rPr>
          <w:szCs w:val="20"/>
        </w:rPr>
        <w:t xml:space="preserve"> brouwer niet gemakkelijk.</w:t>
      </w:r>
      <w:r w:rsidR="00860FD0">
        <w:rPr>
          <w:szCs w:val="20"/>
        </w:rPr>
        <w:t xml:space="preserve"> </w:t>
      </w:r>
      <w:r w:rsidR="00D73F0F">
        <w:rPr>
          <w:szCs w:val="20"/>
        </w:rPr>
        <w:t>Indien jullie geen (hobby)brouwer hebben</w:t>
      </w:r>
      <w:r w:rsidR="0087662F">
        <w:rPr>
          <w:szCs w:val="20"/>
        </w:rPr>
        <w:t xml:space="preserve"> om te begeleiden en</w:t>
      </w:r>
      <w:r w:rsidR="00D73F0F">
        <w:rPr>
          <w:szCs w:val="20"/>
        </w:rPr>
        <w:t xml:space="preserve"> helpen met een recept</w:t>
      </w:r>
      <w:r w:rsidR="00860FD0">
        <w:rPr>
          <w:szCs w:val="20"/>
        </w:rPr>
        <w:t>/brouwen</w:t>
      </w:r>
      <w:r w:rsidR="0052239C">
        <w:rPr>
          <w:szCs w:val="20"/>
        </w:rPr>
        <w:t>,</w:t>
      </w:r>
      <w:r w:rsidR="00D73F0F">
        <w:rPr>
          <w:szCs w:val="20"/>
        </w:rPr>
        <w:t xml:space="preserve"> dan is het advies om een compleet samengesteld pakket aan te schaffen.</w:t>
      </w:r>
      <w:r w:rsidR="00860FD0">
        <w:rPr>
          <w:szCs w:val="20"/>
        </w:rPr>
        <w:t xml:space="preserve"> L</w:t>
      </w:r>
      <w:r w:rsidR="00557412">
        <w:rPr>
          <w:szCs w:val="20"/>
        </w:rPr>
        <w:t xml:space="preserve">aat je gerust adviseren door </w:t>
      </w:r>
      <w:r w:rsidR="0052239C">
        <w:rPr>
          <w:szCs w:val="20"/>
        </w:rPr>
        <w:t xml:space="preserve">de </w:t>
      </w:r>
      <w:r w:rsidR="00557412">
        <w:rPr>
          <w:szCs w:val="20"/>
        </w:rPr>
        <w:t>leverancier.</w:t>
      </w:r>
      <w:r w:rsidR="00136EDF">
        <w:rPr>
          <w:szCs w:val="20"/>
        </w:rPr>
        <w:t xml:space="preserve"> Als je de ingrediënten binnen hebt, bewaar de hop en gist in een </w:t>
      </w:r>
      <w:r w:rsidR="0052239C">
        <w:rPr>
          <w:szCs w:val="20"/>
        </w:rPr>
        <w:t>koude</w:t>
      </w:r>
      <w:r w:rsidR="00860FD0">
        <w:rPr>
          <w:szCs w:val="20"/>
        </w:rPr>
        <w:t xml:space="preserve"> ruimte of koelkast. Houdt </w:t>
      </w:r>
      <w:r w:rsidR="00136EDF">
        <w:rPr>
          <w:szCs w:val="20"/>
        </w:rPr>
        <w:t>ook rekeni</w:t>
      </w:r>
      <w:r w:rsidR="00860FD0">
        <w:rPr>
          <w:szCs w:val="20"/>
        </w:rPr>
        <w:t xml:space="preserve">ng </w:t>
      </w:r>
      <w:r w:rsidR="00136EDF">
        <w:rPr>
          <w:szCs w:val="20"/>
        </w:rPr>
        <w:t xml:space="preserve">dat hop zeer snel verouderd als het in contact komt met zuurstof en licht. Verpak daarom de hop(zakjes) extra in aluminiumfolie als je deze </w:t>
      </w:r>
      <w:r w:rsidR="007411E2">
        <w:rPr>
          <w:szCs w:val="20"/>
        </w:rPr>
        <w:t>nog even moet bewaren</w:t>
      </w:r>
      <w:r w:rsidR="00136EDF">
        <w:rPr>
          <w:szCs w:val="20"/>
        </w:rPr>
        <w:t xml:space="preserve"> om het licht bij de hop weg te houden.</w:t>
      </w:r>
      <w:r w:rsidR="00D13A72">
        <w:rPr>
          <w:szCs w:val="20"/>
        </w:rPr>
        <w:t xml:space="preserve"> Ga voor een gemiddelde groep uit</w:t>
      </w:r>
      <w:r w:rsidR="007411E2">
        <w:rPr>
          <w:szCs w:val="20"/>
        </w:rPr>
        <w:t xml:space="preserve"> voor een netto opbrengst van ongeveer </w:t>
      </w:r>
      <w:r w:rsidR="00D13A72">
        <w:rPr>
          <w:szCs w:val="20"/>
        </w:rPr>
        <w:t>23 liter (drie kratten).</w:t>
      </w:r>
    </w:p>
    <w:p w:rsidR="00557412" w:rsidRDefault="00557412" w:rsidP="00D73F0F">
      <w:pPr>
        <w:spacing w:after="200"/>
        <w:ind w:right="-286"/>
        <w:rPr>
          <w:b/>
          <w:sz w:val="22"/>
        </w:rPr>
      </w:pPr>
      <w:r w:rsidRPr="00557412">
        <w:rPr>
          <w:b/>
          <w:sz w:val="22"/>
        </w:rPr>
        <w:t>Brouwen, eindelijk beginnen!</w:t>
      </w:r>
    </w:p>
    <w:p w:rsidR="00343827" w:rsidRDefault="00557412" w:rsidP="00D73F0F">
      <w:pPr>
        <w:spacing w:after="200"/>
        <w:ind w:right="-286"/>
        <w:rPr>
          <w:szCs w:val="20"/>
        </w:rPr>
      </w:pPr>
      <w:r>
        <w:rPr>
          <w:b/>
          <w:sz w:val="22"/>
        </w:rPr>
        <w:t>Algemeen:</w:t>
      </w:r>
      <w:r>
        <w:rPr>
          <w:b/>
          <w:sz w:val="22"/>
        </w:rPr>
        <w:br/>
      </w:r>
      <w:r w:rsidRPr="00557412">
        <w:rPr>
          <w:szCs w:val="20"/>
        </w:rPr>
        <w:t>Bier is een product welke gevoelig is voor invloeden van buitenaf.</w:t>
      </w:r>
      <w:r w:rsidR="00860FD0">
        <w:rPr>
          <w:szCs w:val="20"/>
        </w:rPr>
        <w:t xml:space="preserve"> </w:t>
      </w:r>
      <w:r w:rsidRPr="00557412">
        <w:rPr>
          <w:szCs w:val="20"/>
        </w:rPr>
        <w:t>Het is van groot belang om ten alle tijden schoon te werken</w:t>
      </w:r>
      <w:r>
        <w:rPr>
          <w:szCs w:val="20"/>
        </w:rPr>
        <w:t>.</w:t>
      </w:r>
      <w:r w:rsidR="00860FD0">
        <w:rPr>
          <w:szCs w:val="20"/>
        </w:rPr>
        <w:t xml:space="preserve"> </w:t>
      </w:r>
      <w:r>
        <w:rPr>
          <w:szCs w:val="20"/>
        </w:rPr>
        <w:t>Reinig tevoren altijd het materiaal waarmee je werkt.</w:t>
      </w:r>
      <w:r w:rsidR="00860FD0">
        <w:rPr>
          <w:szCs w:val="20"/>
        </w:rPr>
        <w:t xml:space="preserve"> </w:t>
      </w:r>
      <w:r>
        <w:rPr>
          <w:szCs w:val="20"/>
        </w:rPr>
        <w:t>Gebruik wanneer aangegeven de voorgeschreven reinigingsmiddelen en spoe</w:t>
      </w:r>
      <w:r w:rsidR="007411E2">
        <w:rPr>
          <w:szCs w:val="20"/>
        </w:rPr>
        <w:t>l indien nodig dit na met</w:t>
      </w:r>
      <w:r>
        <w:rPr>
          <w:szCs w:val="20"/>
        </w:rPr>
        <w:t xml:space="preserve"> koud </w:t>
      </w:r>
      <w:r w:rsidR="007411E2">
        <w:rPr>
          <w:szCs w:val="20"/>
        </w:rPr>
        <w:t>kraan</w:t>
      </w:r>
      <w:r>
        <w:rPr>
          <w:szCs w:val="20"/>
        </w:rPr>
        <w:t xml:space="preserve">water. </w:t>
      </w:r>
      <w:r w:rsidR="007411E2">
        <w:rPr>
          <w:szCs w:val="20"/>
        </w:rPr>
        <w:t>K</w:t>
      </w:r>
      <w:r>
        <w:rPr>
          <w:szCs w:val="20"/>
        </w:rPr>
        <w:t xml:space="preserve">raanwater </w:t>
      </w:r>
      <w:r w:rsidR="007411E2">
        <w:rPr>
          <w:szCs w:val="20"/>
        </w:rPr>
        <w:t xml:space="preserve">zelf </w:t>
      </w:r>
      <w:r>
        <w:rPr>
          <w:szCs w:val="20"/>
        </w:rPr>
        <w:t>bevat geen bacteriën/verontreinigde middelen die kwaad kunnen voor het maken van bier</w:t>
      </w:r>
      <w:r w:rsidR="00343827">
        <w:rPr>
          <w:szCs w:val="20"/>
        </w:rPr>
        <w:t>.</w:t>
      </w:r>
      <w:r>
        <w:rPr>
          <w:szCs w:val="20"/>
        </w:rPr>
        <w:br/>
      </w:r>
      <w:r>
        <w:rPr>
          <w:szCs w:val="20"/>
        </w:rPr>
        <w:br/>
        <w:t xml:space="preserve">Tijdens het </w:t>
      </w:r>
      <w:proofErr w:type="spellStart"/>
      <w:r>
        <w:rPr>
          <w:szCs w:val="20"/>
        </w:rPr>
        <w:t>maischen</w:t>
      </w:r>
      <w:proofErr w:type="spellEnd"/>
      <w:r>
        <w:rPr>
          <w:szCs w:val="20"/>
        </w:rPr>
        <w:t xml:space="preserve"> maar vooral koken wordt </w:t>
      </w:r>
      <w:r w:rsidR="007411E2">
        <w:rPr>
          <w:szCs w:val="20"/>
        </w:rPr>
        <w:t>er veel water verdampt. Zorg</w:t>
      </w:r>
      <w:r>
        <w:rPr>
          <w:szCs w:val="20"/>
        </w:rPr>
        <w:t xml:space="preserve"> voor een goede afzuiging of ventilatie. Buiten brouwen kan natuurlijk ook, maar </w:t>
      </w:r>
      <w:r w:rsidR="00DC29BD">
        <w:rPr>
          <w:szCs w:val="20"/>
        </w:rPr>
        <w:t>eventuele vervuilde lucht</w:t>
      </w:r>
      <w:r w:rsidR="007411E2">
        <w:rPr>
          <w:szCs w:val="20"/>
        </w:rPr>
        <w:t xml:space="preserve"> (wilde gisten)</w:t>
      </w:r>
      <w:r w:rsidR="00DC29BD">
        <w:rPr>
          <w:szCs w:val="20"/>
        </w:rPr>
        <w:t xml:space="preserve"> geeft gr</w:t>
      </w:r>
      <w:r w:rsidR="007411E2">
        <w:rPr>
          <w:szCs w:val="20"/>
        </w:rPr>
        <w:t>otere kans op geïnfecteerd (zuur</w:t>
      </w:r>
      <w:r w:rsidR="00DC29BD">
        <w:rPr>
          <w:szCs w:val="20"/>
        </w:rPr>
        <w:t>) bier.</w:t>
      </w:r>
      <w:r w:rsidR="007411E2">
        <w:rPr>
          <w:szCs w:val="20"/>
        </w:rPr>
        <w:t xml:space="preserve"> Houdt tevens rekening met in nabijheid zijn van rookmelders.</w:t>
      </w:r>
    </w:p>
    <w:p w:rsidR="00DC0F7C" w:rsidRDefault="00343827" w:rsidP="00D73F0F">
      <w:pPr>
        <w:spacing w:after="200"/>
        <w:ind w:right="-286"/>
        <w:rPr>
          <w:szCs w:val="20"/>
        </w:rPr>
      </w:pPr>
      <w:r>
        <w:rPr>
          <w:szCs w:val="20"/>
        </w:rPr>
        <w:t>Het water in Nederland is van z</w:t>
      </w:r>
      <w:r w:rsidR="00E91DD2">
        <w:rPr>
          <w:szCs w:val="20"/>
        </w:rPr>
        <w:t>eer goede kwaliteit. Dit is</w:t>
      </w:r>
      <w:r>
        <w:rPr>
          <w:szCs w:val="20"/>
        </w:rPr>
        <w:t xml:space="preserve"> belangrijk voor het maken van een goed biertje.</w:t>
      </w:r>
      <w:r>
        <w:rPr>
          <w:szCs w:val="20"/>
        </w:rPr>
        <w:br/>
        <w:t xml:space="preserve">Je hoeft dan ook niet je water aan te passen/aan te zuren met melkzuur zoals in veel recepten omschreven. Gebruik je water in Limburg of Groningen in grensgebied met onze oosterburen, laat je dan goed adviseren om eventueel wel aan te zuren of gebruik voor het gemak flessen met mineraal water voor het </w:t>
      </w:r>
      <w:proofErr w:type="spellStart"/>
      <w:r>
        <w:rPr>
          <w:szCs w:val="20"/>
        </w:rPr>
        <w:t>maischen</w:t>
      </w:r>
      <w:proofErr w:type="spellEnd"/>
      <w:r>
        <w:rPr>
          <w:szCs w:val="20"/>
        </w:rPr>
        <w:t xml:space="preserve"> en spoelen.</w:t>
      </w:r>
      <w:r w:rsidR="00DC0F7C">
        <w:rPr>
          <w:szCs w:val="20"/>
        </w:rPr>
        <w:br/>
      </w:r>
      <w:r w:rsidR="00DC0F7C">
        <w:rPr>
          <w:szCs w:val="20"/>
        </w:rPr>
        <w:br/>
        <w:t>Onderstaande stappen staan ook soortgelijk beschreven in de recepten van moutpakketten.</w:t>
      </w:r>
      <w:r w:rsidR="00DC0F7C">
        <w:rPr>
          <w:szCs w:val="20"/>
        </w:rPr>
        <w:br/>
        <w:t>Lees toch onderstaande goed door en sla bijvoorbeeld het aanzuren van het water gerust over.</w:t>
      </w:r>
      <w:r w:rsidR="00DC0F7C">
        <w:rPr>
          <w:szCs w:val="20"/>
        </w:rPr>
        <w:br/>
        <w:t>Neem de stappen ook vooraf aan het brouwen met de groep door en bepaal wie/wat gaat doen.</w:t>
      </w:r>
    </w:p>
    <w:p w:rsidR="007411E2" w:rsidRDefault="007411E2" w:rsidP="00D73F0F">
      <w:pPr>
        <w:spacing w:after="200"/>
        <w:ind w:right="-286"/>
        <w:rPr>
          <w:szCs w:val="20"/>
        </w:rPr>
      </w:pPr>
    </w:p>
    <w:p w:rsidR="00800A8B" w:rsidRDefault="00DC29BD" w:rsidP="007339C1">
      <w:pPr>
        <w:spacing w:after="200"/>
        <w:rPr>
          <w:szCs w:val="20"/>
        </w:rPr>
      </w:pPr>
      <w:r w:rsidRPr="00DC29BD">
        <w:rPr>
          <w:b/>
          <w:szCs w:val="20"/>
        </w:rPr>
        <w:lastRenderedPageBreak/>
        <w:t>Stap 1</w:t>
      </w:r>
      <w:r>
        <w:rPr>
          <w:b/>
          <w:szCs w:val="20"/>
        </w:rPr>
        <w:t xml:space="preserve"> Schroten van de mout (optie)</w:t>
      </w:r>
      <w:r w:rsidRPr="00DC29BD">
        <w:rPr>
          <w:b/>
          <w:szCs w:val="20"/>
        </w:rPr>
        <w:t>:</w:t>
      </w:r>
      <w:r>
        <w:rPr>
          <w:b/>
          <w:szCs w:val="20"/>
        </w:rPr>
        <w:br/>
      </w:r>
      <w:r>
        <w:rPr>
          <w:szCs w:val="20"/>
        </w:rPr>
        <w:t>De kans is best groot dat je de mout zelf moet schroten.</w:t>
      </w:r>
      <w:r w:rsidR="001102E4">
        <w:rPr>
          <w:szCs w:val="20"/>
        </w:rPr>
        <w:t xml:space="preserve"> </w:t>
      </w:r>
      <w:r>
        <w:rPr>
          <w:szCs w:val="20"/>
        </w:rPr>
        <w:t xml:space="preserve">Dit betekend dat de mout ‘gekneusd’ </w:t>
      </w:r>
      <w:r w:rsidR="007411E2">
        <w:rPr>
          <w:szCs w:val="20"/>
        </w:rPr>
        <w:t xml:space="preserve">ofwel </w:t>
      </w:r>
      <w:r>
        <w:rPr>
          <w:szCs w:val="20"/>
        </w:rPr>
        <w:t>opengemaakt moet worden. Mout bevat zetmeel welk tijdens een volgende stap omgezet moet worden naar suikers. Gebroken graankorrels kan ook maar probeer dit niet de overhand te geven. Zorg dat er nog voldoende (</w:t>
      </w:r>
      <w:r w:rsidR="007411E2">
        <w:rPr>
          <w:szCs w:val="20"/>
        </w:rPr>
        <w:t>meer dan de helft</w:t>
      </w:r>
      <w:r>
        <w:rPr>
          <w:szCs w:val="20"/>
        </w:rPr>
        <w:t>) hele graankorrels zijn waar een breuk in zit.</w:t>
      </w:r>
    </w:p>
    <w:p w:rsidR="00E06BD0" w:rsidRDefault="00800A8B" w:rsidP="00D73F0F">
      <w:pPr>
        <w:spacing w:after="200"/>
        <w:ind w:right="-286"/>
        <w:rPr>
          <w:szCs w:val="20"/>
        </w:rPr>
      </w:pPr>
      <w:r w:rsidRPr="00800A8B">
        <w:rPr>
          <w:b/>
          <w:szCs w:val="20"/>
        </w:rPr>
        <w:t xml:space="preserve">Stap 2 Beslag maken en </w:t>
      </w:r>
      <w:proofErr w:type="spellStart"/>
      <w:r w:rsidRPr="00800A8B">
        <w:rPr>
          <w:b/>
          <w:szCs w:val="20"/>
        </w:rPr>
        <w:t>Maischen</w:t>
      </w:r>
      <w:proofErr w:type="spellEnd"/>
      <w:r w:rsidRPr="00800A8B">
        <w:rPr>
          <w:b/>
          <w:szCs w:val="20"/>
        </w:rPr>
        <w:t>:</w:t>
      </w:r>
      <w:r w:rsidRPr="00800A8B">
        <w:rPr>
          <w:b/>
          <w:szCs w:val="20"/>
        </w:rPr>
        <w:br/>
      </w:r>
      <w:r>
        <w:rPr>
          <w:szCs w:val="20"/>
        </w:rPr>
        <w:t xml:space="preserve">Vul je pan met volgens recept hoeveelheid </w:t>
      </w:r>
      <w:proofErr w:type="spellStart"/>
      <w:r>
        <w:rPr>
          <w:szCs w:val="20"/>
        </w:rPr>
        <w:t>maisch</w:t>
      </w:r>
      <w:proofErr w:type="spellEnd"/>
      <w:r>
        <w:rPr>
          <w:szCs w:val="20"/>
        </w:rPr>
        <w:t>/beslag water.</w:t>
      </w:r>
      <w:r w:rsidR="003E06E0">
        <w:rPr>
          <w:szCs w:val="20"/>
        </w:rPr>
        <w:t xml:space="preserve"> </w:t>
      </w:r>
      <w:r>
        <w:rPr>
          <w:szCs w:val="20"/>
        </w:rPr>
        <w:t>Verwarm het water tot 65 graden en voeg de geschrote mout toe. De temperatuur daalt iets en probeer je zo goed mogelijk</w:t>
      </w:r>
      <w:r w:rsidR="003E06E0">
        <w:rPr>
          <w:szCs w:val="20"/>
        </w:rPr>
        <w:t xml:space="preserve"> op 63 tot 65 graden te houden. De temperatuur gelijk houden is makkelijker als je gebruik maa</w:t>
      </w:r>
      <w:r w:rsidR="00E91DD2">
        <w:rPr>
          <w:szCs w:val="20"/>
        </w:rPr>
        <w:t>k</w:t>
      </w:r>
      <w:r w:rsidR="003E06E0">
        <w:rPr>
          <w:szCs w:val="20"/>
        </w:rPr>
        <w:t xml:space="preserve">t van een deksel op de pan. </w:t>
      </w:r>
      <w:r>
        <w:rPr>
          <w:szCs w:val="20"/>
        </w:rPr>
        <w:t xml:space="preserve">Het zetmeel van de mout wordt nu omgezet in vergistbare suikers. </w:t>
      </w:r>
      <w:r w:rsidR="007411E2">
        <w:rPr>
          <w:szCs w:val="20"/>
        </w:rPr>
        <w:t>Roer</w:t>
      </w:r>
      <w:r w:rsidR="003E06E0">
        <w:rPr>
          <w:szCs w:val="20"/>
        </w:rPr>
        <w:t xml:space="preserve"> regelmatig</w:t>
      </w:r>
      <w:r w:rsidR="007411E2">
        <w:rPr>
          <w:szCs w:val="20"/>
        </w:rPr>
        <w:t xml:space="preserve"> tijdens het </w:t>
      </w:r>
      <w:r w:rsidR="00E06BD0">
        <w:rPr>
          <w:szCs w:val="20"/>
        </w:rPr>
        <w:t xml:space="preserve">warm houden de mout goed door. </w:t>
      </w:r>
      <w:r>
        <w:rPr>
          <w:szCs w:val="20"/>
        </w:rPr>
        <w:t>Als de temperatuur</w:t>
      </w:r>
      <w:r w:rsidR="00E06BD0">
        <w:rPr>
          <w:szCs w:val="20"/>
        </w:rPr>
        <w:t xml:space="preserve"> te veel</w:t>
      </w:r>
      <w:r>
        <w:rPr>
          <w:szCs w:val="20"/>
        </w:rPr>
        <w:t xml:space="preserve"> stijgt zal er minder vergistbare suikers zijn en meer onvergistbare suikers. Je bier wordt zoeter en zal minder alcohol bevatten. </w:t>
      </w:r>
      <w:r w:rsidR="00E06BD0">
        <w:rPr>
          <w:szCs w:val="20"/>
        </w:rPr>
        <w:t>Blijf de tempe</w:t>
      </w:r>
      <w:r w:rsidR="003E06E0">
        <w:rPr>
          <w:szCs w:val="20"/>
        </w:rPr>
        <w:t xml:space="preserve">ratuur dus continue meten met een </w:t>
      </w:r>
      <w:r w:rsidR="00E91DD2">
        <w:rPr>
          <w:szCs w:val="20"/>
        </w:rPr>
        <w:t xml:space="preserve">kook </w:t>
      </w:r>
      <w:r w:rsidR="00E06BD0">
        <w:rPr>
          <w:szCs w:val="20"/>
        </w:rPr>
        <w:t xml:space="preserve">thermometer. Houd de tijd van het </w:t>
      </w:r>
      <w:proofErr w:type="spellStart"/>
      <w:r w:rsidR="00E06BD0">
        <w:rPr>
          <w:szCs w:val="20"/>
        </w:rPr>
        <w:t>maischschema</w:t>
      </w:r>
      <w:proofErr w:type="spellEnd"/>
      <w:r w:rsidR="00E06BD0">
        <w:rPr>
          <w:szCs w:val="20"/>
        </w:rPr>
        <w:t xml:space="preserve"> van jullie recept aan en verwarm </w:t>
      </w:r>
      <w:r w:rsidR="007411E2">
        <w:rPr>
          <w:szCs w:val="20"/>
        </w:rPr>
        <w:t xml:space="preserve">na de eerste </w:t>
      </w:r>
      <w:proofErr w:type="spellStart"/>
      <w:r w:rsidR="007411E2">
        <w:rPr>
          <w:szCs w:val="20"/>
        </w:rPr>
        <w:t>maisch</w:t>
      </w:r>
      <w:r w:rsidR="003E06E0">
        <w:rPr>
          <w:szCs w:val="20"/>
        </w:rPr>
        <w:t>stap</w:t>
      </w:r>
      <w:proofErr w:type="spellEnd"/>
      <w:r w:rsidR="007411E2">
        <w:rPr>
          <w:szCs w:val="20"/>
        </w:rPr>
        <w:t xml:space="preserve"> </w:t>
      </w:r>
      <w:r w:rsidR="00E06BD0">
        <w:rPr>
          <w:szCs w:val="20"/>
        </w:rPr>
        <w:t xml:space="preserve">de pan langzaam (ongeveer 1 graad per minuut) tot een temperatuur van 72 graden. Na de aangegeven tijd volgens jullie recept verwarm je weer met ongeveer 1 graad per minuut tot 78 graden en houdt je </w:t>
      </w:r>
      <w:r w:rsidR="003844B8">
        <w:rPr>
          <w:szCs w:val="20"/>
        </w:rPr>
        <w:t xml:space="preserve">deze temperatuur </w:t>
      </w:r>
      <w:r w:rsidR="00E06BD0">
        <w:rPr>
          <w:szCs w:val="20"/>
        </w:rPr>
        <w:t>aan voor 3 tot 5 minuten.</w:t>
      </w:r>
    </w:p>
    <w:p w:rsidR="00E06BD0" w:rsidRDefault="00E06BD0" w:rsidP="00D73F0F">
      <w:pPr>
        <w:spacing w:after="200"/>
        <w:ind w:right="-286"/>
        <w:rPr>
          <w:szCs w:val="20"/>
        </w:rPr>
      </w:pPr>
      <w:r>
        <w:rPr>
          <w:szCs w:val="20"/>
        </w:rPr>
        <w:t>Tip !</w:t>
      </w:r>
      <w:r>
        <w:rPr>
          <w:szCs w:val="20"/>
        </w:rPr>
        <w:br/>
        <w:t xml:space="preserve">Probeer eerst even uit hoe in jullie </w:t>
      </w:r>
      <w:proofErr w:type="spellStart"/>
      <w:r>
        <w:rPr>
          <w:szCs w:val="20"/>
        </w:rPr>
        <w:t>maischpan</w:t>
      </w:r>
      <w:proofErr w:type="spellEnd"/>
      <w:r>
        <w:rPr>
          <w:szCs w:val="20"/>
        </w:rPr>
        <w:t xml:space="preserve"> de temperatuur zo constant mogelijk blijft tijdens bijvoorbeeld een eerdere opkomst.</w:t>
      </w:r>
      <w:r w:rsidR="007411E2">
        <w:rPr>
          <w:szCs w:val="20"/>
        </w:rPr>
        <w:t xml:space="preserve"> Bij</w:t>
      </w:r>
      <w:r w:rsidR="007411E2">
        <w:rPr>
          <w:szCs w:val="20"/>
        </w:rPr>
        <w:t xml:space="preserve"> enkele minuten</w:t>
      </w:r>
      <w:r w:rsidR="007411E2">
        <w:rPr>
          <w:szCs w:val="20"/>
        </w:rPr>
        <w:t xml:space="preserve"> </w:t>
      </w:r>
      <w:r w:rsidR="007411E2">
        <w:rPr>
          <w:szCs w:val="20"/>
        </w:rPr>
        <w:t xml:space="preserve">op ongeveer 78 graden </w:t>
      </w:r>
      <w:r w:rsidR="007411E2">
        <w:rPr>
          <w:szCs w:val="20"/>
        </w:rPr>
        <w:t xml:space="preserve">zet je het </w:t>
      </w:r>
      <w:r w:rsidR="007411E2">
        <w:rPr>
          <w:szCs w:val="20"/>
        </w:rPr>
        <w:t xml:space="preserve">proces stop </w:t>
      </w:r>
      <w:r w:rsidR="007411E2">
        <w:rPr>
          <w:szCs w:val="20"/>
        </w:rPr>
        <w:t xml:space="preserve">zet </w:t>
      </w:r>
      <w:r w:rsidR="007411E2">
        <w:rPr>
          <w:szCs w:val="20"/>
        </w:rPr>
        <w:t xml:space="preserve">en </w:t>
      </w:r>
      <w:r w:rsidR="007411E2">
        <w:rPr>
          <w:szCs w:val="20"/>
        </w:rPr>
        <w:t xml:space="preserve">zal er </w:t>
      </w:r>
      <w:r w:rsidR="007411E2">
        <w:rPr>
          <w:szCs w:val="20"/>
        </w:rPr>
        <w:t>geen suiker meer worden omgezet. Wees bewust dat als je dit bereikt er geen weg meer terug is.</w:t>
      </w:r>
    </w:p>
    <w:p w:rsidR="00C72FDF" w:rsidRDefault="00E06BD0" w:rsidP="00D73F0F">
      <w:pPr>
        <w:spacing w:after="200"/>
        <w:ind w:right="-286"/>
        <w:rPr>
          <w:szCs w:val="20"/>
        </w:rPr>
      </w:pPr>
      <w:r w:rsidRPr="00E06BD0">
        <w:rPr>
          <w:b/>
          <w:szCs w:val="20"/>
        </w:rPr>
        <w:t xml:space="preserve">Stap 3 Filteren en </w:t>
      </w:r>
      <w:r w:rsidR="00343827">
        <w:rPr>
          <w:b/>
          <w:szCs w:val="20"/>
        </w:rPr>
        <w:t>S</w:t>
      </w:r>
      <w:r w:rsidRPr="00E06BD0">
        <w:rPr>
          <w:b/>
          <w:szCs w:val="20"/>
        </w:rPr>
        <w:t>poelen</w:t>
      </w:r>
      <w:r>
        <w:rPr>
          <w:b/>
          <w:szCs w:val="20"/>
        </w:rPr>
        <w:br/>
      </w:r>
      <w:r>
        <w:rPr>
          <w:szCs w:val="20"/>
        </w:rPr>
        <w:t>Nu moet de mout van de vloeistof gescheiden worden.</w:t>
      </w:r>
      <w:r w:rsidR="003E06E0">
        <w:rPr>
          <w:szCs w:val="20"/>
        </w:rPr>
        <w:t xml:space="preserve"> </w:t>
      </w:r>
      <w:r>
        <w:rPr>
          <w:szCs w:val="20"/>
        </w:rPr>
        <w:t>Een filterplaat met kleine gaatjes is ideaal hiervoor, maar met een vergie</w:t>
      </w:r>
      <w:r w:rsidR="003E06E0">
        <w:rPr>
          <w:szCs w:val="20"/>
        </w:rPr>
        <w:t>t met kleine gaatjes zal het ook</w:t>
      </w:r>
      <w:r>
        <w:rPr>
          <w:szCs w:val="20"/>
        </w:rPr>
        <w:t xml:space="preserve"> moeten lukken. Schep met een schuimspade of een grote lepel de mout uit de pan en laat deze goed uitlekken</w:t>
      </w:r>
      <w:r w:rsidR="00356CC5">
        <w:rPr>
          <w:szCs w:val="20"/>
        </w:rPr>
        <w:t xml:space="preserve"> (enkele minuten) op de filterplaat of in </w:t>
      </w:r>
      <w:r w:rsidR="003E06E0">
        <w:rPr>
          <w:szCs w:val="20"/>
        </w:rPr>
        <w:t xml:space="preserve">het vergiet. Vang het uitgelekte water </w:t>
      </w:r>
      <w:r w:rsidR="00356CC5">
        <w:rPr>
          <w:szCs w:val="20"/>
        </w:rPr>
        <w:t xml:space="preserve">op en doe dit weer terug bij de rest van het vloeistof in de pan. Je hebt de suikers namelijk echt nodig. Giet met een maatbeker </w:t>
      </w:r>
      <w:r w:rsidR="00894394">
        <w:rPr>
          <w:szCs w:val="20"/>
        </w:rPr>
        <w:t>volgens recept het spoelwater (</w:t>
      </w:r>
      <w:r w:rsidR="00356CC5">
        <w:rPr>
          <w:szCs w:val="20"/>
        </w:rPr>
        <w:t>heet water uit de kraan</w:t>
      </w:r>
      <w:r w:rsidR="00894394">
        <w:rPr>
          <w:szCs w:val="20"/>
        </w:rPr>
        <w:t>/</w:t>
      </w:r>
      <w:r w:rsidR="00356CC5">
        <w:rPr>
          <w:szCs w:val="20"/>
        </w:rPr>
        <w:t xml:space="preserve">ongeveer 70 graden) over de mout welke zich op het filter of in het vergiet begeeft. De </w:t>
      </w:r>
      <w:r w:rsidR="003E06E0">
        <w:rPr>
          <w:szCs w:val="20"/>
        </w:rPr>
        <w:t>restsuikers</w:t>
      </w:r>
      <w:r w:rsidR="00356CC5">
        <w:rPr>
          <w:szCs w:val="20"/>
        </w:rPr>
        <w:t xml:space="preserve"> spoel je op deze manier uit de mout en gebruik je dus ook. Makkelijkste is om hierbij het filter/vergiet boven je pan te houden en </w:t>
      </w:r>
      <w:r w:rsidR="003E06E0">
        <w:rPr>
          <w:szCs w:val="20"/>
        </w:rPr>
        <w:t>hierin direct op te vangen</w:t>
      </w:r>
      <w:r w:rsidR="00356CC5">
        <w:rPr>
          <w:szCs w:val="20"/>
        </w:rPr>
        <w:t>.</w:t>
      </w:r>
      <w:r w:rsidR="00356CC5">
        <w:rPr>
          <w:szCs w:val="20"/>
        </w:rPr>
        <w:br/>
      </w:r>
      <w:r w:rsidR="00356CC5">
        <w:rPr>
          <w:szCs w:val="20"/>
        </w:rPr>
        <w:br/>
        <w:t>Tip!</w:t>
      </w:r>
      <w:r w:rsidR="00356CC5">
        <w:rPr>
          <w:szCs w:val="20"/>
        </w:rPr>
        <w:br/>
        <w:t>De overgebleven mout heet Bierbostel. Gooi dit niet weg maar g</w:t>
      </w:r>
      <w:r w:rsidR="003E06E0">
        <w:rPr>
          <w:szCs w:val="20"/>
        </w:rPr>
        <w:t>eef het aan een kinderboerderij</w:t>
      </w:r>
      <w:r w:rsidR="00356CC5">
        <w:rPr>
          <w:szCs w:val="20"/>
        </w:rPr>
        <w:t>. De dieren</w:t>
      </w:r>
      <w:r w:rsidR="003E06E0">
        <w:rPr>
          <w:szCs w:val="20"/>
        </w:rPr>
        <w:t xml:space="preserve"> zijn er dol op. Of maak er </w:t>
      </w:r>
      <w:r w:rsidR="00356CC5">
        <w:rPr>
          <w:szCs w:val="20"/>
        </w:rPr>
        <w:t>koekjes</w:t>
      </w:r>
      <w:r w:rsidR="003E06E0">
        <w:rPr>
          <w:szCs w:val="20"/>
        </w:rPr>
        <w:t>/</w:t>
      </w:r>
      <w:r w:rsidR="00356CC5">
        <w:rPr>
          <w:szCs w:val="20"/>
        </w:rPr>
        <w:t>kampvuur</w:t>
      </w:r>
      <w:r w:rsidR="003E06E0">
        <w:rPr>
          <w:szCs w:val="20"/>
        </w:rPr>
        <w:t xml:space="preserve"> </w:t>
      </w:r>
      <w:r w:rsidR="00356CC5">
        <w:rPr>
          <w:szCs w:val="20"/>
        </w:rPr>
        <w:t xml:space="preserve">brood </w:t>
      </w:r>
      <w:r w:rsidR="003E06E0">
        <w:rPr>
          <w:szCs w:val="20"/>
        </w:rPr>
        <w:t xml:space="preserve">van. </w:t>
      </w:r>
      <w:r w:rsidR="00356CC5">
        <w:rPr>
          <w:szCs w:val="20"/>
        </w:rPr>
        <w:t xml:space="preserve">(ff </w:t>
      </w:r>
      <w:proofErr w:type="spellStart"/>
      <w:r w:rsidR="00356CC5">
        <w:rPr>
          <w:szCs w:val="20"/>
        </w:rPr>
        <w:t>googlen</w:t>
      </w:r>
      <w:proofErr w:type="spellEnd"/>
      <w:r w:rsidR="00356CC5">
        <w:rPr>
          <w:szCs w:val="20"/>
        </w:rPr>
        <w:t xml:space="preserve"> voor </w:t>
      </w:r>
      <w:r w:rsidR="003E06E0">
        <w:rPr>
          <w:szCs w:val="20"/>
        </w:rPr>
        <w:t xml:space="preserve">bierbostel </w:t>
      </w:r>
      <w:r w:rsidR="00356CC5">
        <w:rPr>
          <w:szCs w:val="20"/>
        </w:rPr>
        <w:t>brood</w:t>
      </w:r>
      <w:r w:rsidR="003E06E0">
        <w:rPr>
          <w:szCs w:val="20"/>
        </w:rPr>
        <w:t>/koekjes r</w:t>
      </w:r>
      <w:r w:rsidR="00356CC5">
        <w:rPr>
          <w:szCs w:val="20"/>
        </w:rPr>
        <w:t>ecept).</w:t>
      </w:r>
      <w:r w:rsidR="00356CC5">
        <w:rPr>
          <w:szCs w:val="20"/>
        </w:rPr>
        <w:br/>
      </w:r>
      <w:r w:rsidR="00356CC5">
        <w:rPr>
          <w:szCs w:val="20"/>
        </w:rPr>
        <w:br/>
      </w:r>
      <w:r w:rsidR="00356CC5" w:rsidRPr="00343827">
        <w:rPr>
          <w:b/>
          <w:szCs w:val="20"/>
        </w:rPr>
        <w:t>Stap 4 Koken</w:t>
      </w:r>
      <w:r w:rsidR="00343827" w:rsidRPr="00343827">
        <w:rPr>
          <w:b/>
          <w:szCs w:val="20"/>
        </w:rPr>
        <w:t xml:space="preserve"> en Hop/Kruiden toevoegen</w:t>
      </w:r>
      <w:r w:rsidR="00356CC5">
        <w:rPr>
          <w:szCs w:val="20"/>
        </w:rPr>
        <w:br/>
        <w:t>De vloei</w:t>
      </w:r>
      <w:r w:rsidR="003E06E0">
        <w:rPr>
          <w:szCs w:val="20"/>
        </w:rPr>
        <w:t>stof die je nu over hebt heet ‘w</w:t>
      </w:r>
      <w:r w:rsidR="00356CC5">
        <w:rPr>
          <w:szCs w:val="20"/>
        </w:rPr>
        <w:t>ort’. Kook de wort voor ongeveer 70 minuten (houdt je recept aan).</w:t>
      </w:r>
      <w:r w:rsidR="00356CC5">
        <w:rPr>
          <w:szCs w:val="20"/>
        </w:rPr>
        <w:br/>
      </w:r>
      <w:r w:rsidR="00C72FDF">
        <w:rPr>
          <w:szCs w:val="20"/>
        </w:rPr>
        <w:t>In het begin van de kook kan je veel schuimvorming krijgen. Dit zijn eiwitten en het verschijnsel zal ongeveer binnen 10 minuten weer verdwijnen. Roer de schuim/eiwitten met jullie roerspaan/bierlepel continue door je wort heen zodat het niet overkookt. Zorg dat je wort rustig blijft koken en laat de</w:t>
      </w:r>
      <w:r w:rsidR="00894394">
        <w:rPr>
          <w:szCs w:val="20"/>
        </w:rPr>
        <w:t xml:space="preserve"> pan open staan. Het water wat </w:t>
      </w:r>
      <w:r w:rsidR="00C72FDF">
        <w:rPr>
          <w:szCs w:val="20"/>
        </w:rPr>
        <w:t>nu verdampt bevat afvalstoffen die tijdens het koken verd</w:t>
      </w:r>
      <w:r w:rsidR="00894394">
        <w:rPr>
          <w:szCs w:val="20"/>
        </w:rPr>
        <w:t>wijnen</w:t>
      </w:r>
      <w:r w:rsidR="00C72FDF">
        <w:rPr>
          <w:szCs w:val="20"/>
        </w:rPr>
        <w:t>. Gebruik dus nooit een deksel tijdens deze kook. Aan het eind houdt je een steriel wort over.</w:t>
      </w:r>
    </w:p>
    <w:p w:rsidR="00343827" w:rsidRDefault="00343827" w:rsidP="00D73F0F">
      <w:pPr>
        <w:spacing w:after="200"/>
        <w:ind w:right="-286"/>
        <w:rPr>
          <w:szCs w:val="20"/>
        </w:rPr>
      </w:pPr>
      <w:r>
        <w:rPr>
          <w:szCs w:val="20"/>
        </w:rPr>
        <w:t xml:space="preserve">Voeg de hopzakjes/Kruiden </w:t>
      </w:r>
      <w:r w:rsidR="005E46AD">
        <w:rPr>
          <w:szCs w:val="20"/>
        </w:rPr>
        <w:t xml:space="preserve">en indien van toepassing (kandij)suiker </w:t>
      </w:r>
      <w:r>
        <w:rPr>
          <w:szCs w:val="20"/>
        </w:rPr>
        <w:t xml:space="preserve">toe volgens het recept. Roer de zakjes regelmatig maar zonder te </w:t>
      </w:r>
      <w:r w:rsidR="00C72FDF">
        <w:rPr>
          <w:szCs w:val="20"/>
        </w:rPr>
        <w:t xml:space="preserve">beschadigen </w:t>
      </w:r>
      <w:r>
        <w:rPr>
          <w:szCs w:val="20"/>
        </w:rPr>
        <w:t xml:space="preserve">door de Wort heen. Hop welke je </w:t>
      </w:r>
      <w:r w:rsidR="00C72FDF">
        <w:rPr>
          <w:szCs w:val="20"/>
        </w:rPr>
        <w:t>in het begin</w:t>
      </w:r>
      <w:r>
        <w:rPr>
          <w:szCs w:val="20"/>
        </w:rPr>
        <w:t xml:space="preserve"> toevoegt zorgt voor de bitterheid van jullie bier en hop welke je later toevoegt voor de aroma/geur. Hop is </w:t>
      </w:r>
      <w:r w:rsidR="003844B8">
        <w:rPr>
          <w:szCs w:val="20"/>
        </w:rPr>
        <w:t>behalve smaak ook</w:t>
      </w:r>
      <w:r>
        <w:rPr>
          <w:szCs w:val="20"/>
        </w:rPr>
        <w:t xml:space="preserve"> een </w:t>
      </w:r>
      <w:r w:rsidR="00C72FDF">
        <w:rPr>
          <w:szCs w:val="20"/>
        </w:rPr>
        <w:t>conserveringsmiddel v</w:t>
      </w:r>
      <w:r w:rsidR="003844B8">
        <w:rPr>
          <w:szCs w:val="20"/>
        </w:rPr>
        <w:t>oor bier. Je kan</w:t>
      </w:r>
      <w:r w:rsidR="00C72FDF">
        <w:rPr>
          <w:szCs w:val="20"/>
        </w:rPr>
        <w:t xml:space="preserve"> in de laatste 10 minuten van de kook </w:t>
      </w:r>
      <w:proofErr w:type="spellStart"/>
      <w:r w:rsidR="003844B8">
        <w:rPr>
          <w:szCs w:val="20"/>
        </w:rPr>
        <w:t>ultramoss</w:t>
      </w:r>
      <w:proofErr w:type="spellEnd"/>
      <w:r w:rsidR="003844B8">
        <w:rPr>
          <w:szCs w:val="20"/>
        </w:rPr>
        <w:t xml:space="preserve"> gebruiken </w:t>
      </w:r>
      <w:r w:rsidR="00C72FDF">
        <w:rPr>
          <w:szCs w:val="20"/>
        </w:rPr>
        <w:t xml:space="preserve">zoals in veel recepten vermeld, maar heb je dit niet laat het gerust achterwege. </w:t>
      </w:r>
      <w:proofErr w:type="spellStart"/>
      <w:r w:rsidR="00C72FDF">
        <w:rPr>
          <w:szCs w:val="20"/>
        </w:rPr>
        <w:t>Ultramoss</w:t>
      </w:r>
      <w:proofErr w:type="spellEnd"/>
      <w:r w:rsidR="00C72FDF">
        <w:rPr>
          <w:szCs w:val="20"/>
        </w:rPr>
        <w:t xml:space="preserve"> is een soort gedroogd zeewier w</w:t>
      </w:r>
      <w:r w:rsidR="003844B8">
        <w:rPr>
          <w:szCs w:val="20"/>
        </w:rPr>
        <w:t>at</w:t>
      </w:r>
      <w:r w:rsidR="00C72FDF">
        <w:rPr>
          <w:szCs w:val="20"/>
        </w:rPr>
        <w:t xml:space="preserve"> zorgt dat je bier wat </w:t>
      </w:r>
      <w:r w:rsidR="003844B8">
        <w:rPr>
          <w:szCs w:val="20"/>
        </w:rPr>
        <w:t xml:space="preserve">meer helder </w:t>
      </w:r>
      <w:r w:rsidR="00C72FDF">
        <w:rPr>
          <w:szCs w:val="20"/>
        </w:rPr>
        <w:t>wordt. Minder helder wil zeker niet zeggen minder smaakvol.</w:t>
      </w:r>
    </w:p>
    <w:p w:rsidR="003844B8" w:rsidRDefault="003844B8" w:rsidP="00D73F0F">
      <w:pPr>
        <w:spacing w:after="200"/>
        <w:ind w:right="-286"/>
        <w:rPr>
          <w:szCs w:val="20"/>
        </w:rPr>
      </w:pPr>
    </w:p>
    <w:p w:rsidR="00D03E32" w:rsidRDefault="00C72FDF" w:rsidP="001102E4">
      <w:pPr>
        <w:spacing w:after="200"/>
        <w:rPr>
          <w:szCs w:val="20"/>
        </w:rPr>
      </w:pPr>
      <w:r w:rsidRPr="00C72FDF">
        <w:rPr>
          <w:b/>
          <w:szCs w:val="20"/>
        </w:rPr>
        <w:lastRenderedPageBreak/>
        <w:t>Stap 5 Eiwitrust</w:t>
      </w:r>
      <w:r w:rsidR="0044712A">
        <w:rPr>
          <w:b/>
          <w:szCs w:val="20"/>
        </w:rPr>
        <w:t>, K</w:t>
      </w:r>
      <w:r w:rsidRPr="00C72FDF">
        <w:rPr>
          <w:b/>
          <w:szCs w:val="20"/>
        </w:rPr>
        <w:t>oelen</w:t>
      </w:r>
      <w:r w:rsidR="0044712A">
        <w:rPr>
          <w:b/>
          <w:szCs w:val="20"/>
        </w:rPr>
        <w:t xml:space="preserve"> en Reinigen</w:t>
      </w:r>
      <w:r>
        <w:rPr>
          <w:b/>
          <w:szCs w:val="20"/>
        </w:rPr>
        <w:br/>
      </w:r>
      <w:r w:rsidR="00D03E32">
        <w:rPr>
          <w:szCs w:val="20"/>
        </w:rPr>
        <w:t xml:space="preserve">Heb je geen koelspiraal of platen koeler (kans is groot dat je dit niet hebt), plaats dan de deksel van de pan vlak voor uitschakelen op de kookpan. De deksel moet wel goed schoon zijn maar nog niet schoongemaakt met een reinigingsmiddel. De stoom van de pan zal het deksel tijdens de eiwitrust nog verhitten en daarmee steriel genoeg maken. </w:t>
      </w:r>
      <w:r>
        <w:rPr>
          <w:szCs w:val="20"/>
        </w:rPr>
        <w:t>Zet na de kooktijd je warmtebron uit zodat de kook van de wort stopt.</w:t>
      </w:r>
      <w:r w:rsidR="00D03E32">
        <w:rPr>
          <w:szCs w:val="20"/>
        </w:rPr>
        <w:t xml:space="preserve"> </w:t>
      </w:r>
      <w:r>
        <w:rPr>
          <w:szCs w:val="20"/>
        </w:rPr>
        <w:t xml:space="preserve">Je kan wat vlokken zien in de </w:t>
      </w:r>
      <w:r w:rsidR="005E46AD">
        <w:rPr>
          <w:szCs w:val="20"/>
        </w:rPr>
        <w:t>wort. Dit is heel normaal en</w:t>
      </w:r>
      <w:r>
        <w:rPr>
          <w:szCs w:val="20"/>
        </w:rPr>
        <w:t xml:space="preserve"> geen probleem.</w:t>
      </w:r>
      <w:r w:rsidR="005E46AD">
        <w:rPr>
          <w:szCs w:val="20"/>
        </w:rPr>
        <w:t xml:space="preserve"> Haal tevens direct de hopzakjes uit de wort.</w:t>
      </w:r>
    </w:p>
    <w:p w:rsidR="00D03E32" w:rsidRDefault="00C72FDF" w:rsidP="00D73F0F">
      <w:pPr>
        <w:spacing w:after="200"/>
        <w:ind w:right="-286"/>
        <w:rPr>
          <w:szCs w:val="20"/>
        </w:rPr>
      </w:pPr>
      <w:r>
        <w:rPr>
          <w:szCs w:val="20"/>
        </w:rPr>
        <w:t>Vanaf nu is het extreem belangrijk zo schoon en steriel mogelijk te werk te gaan!</w:t>
      </w:r>
      <w:r w:rsidR="00D03E32">
        <w:rPr>
          <w:szCs w:val="20"/>
        </w:rPr>
        <w:t xml:space="preserve"> </w:t>
      </w:r>
      <w:r>
        <w:rPr>
          <w:szCs w:val="20"/>
        </w:rPr>
        <w:t>De wort is infectiegevoelig en je wilt tenslotte geen zuur</w:t>
      </w:r>
      <w:r w:rsidR="00D03E32">
        <w:rPr>
          <w:szCs w:val="20"/>
        </w:rPr>
        <w:t xml:space="preserve"> bier of</w:t>
      </w:r>
      <w:r w:rsidR="00894394">
        <w:rPr>
          <w:szCs w:val="20"/>
        </w:rPr>
        <w:t xml:space="preserve"> iets wat naar azijn smaakt. Al het</w:t>
      </w:r>
      <w:r w:rsidR="00D03E32">
        <w:rPr>
          <w:szCs w:val="20"/>
        </w:rPr>
        <w:t xml:space="preserve"> </w:t>
      </w:r>
      <w:r w:rsidR="003844B8">
        <w:rPr>
          <w:szCs w:val="20"/>
        </w:rPr>
        <w:t>materi</w:t>
      </w:r>
      <w:r w:rsidR="00894394">
        <w:rPr>
          <w:szCs w:val="20"/>
        </w:rPr>
        <w:t>a</w:t>
      </w:r>
      <w:r w:rsidR="003844B8">
        <w:rPr>
          <w:szCs w:val="20"/>
        </w:rPr>
        <w:t xml:space="preserve">al </w:t>
      </w:r>
      <w:r w:rsidR="00894394">
        <w:rPr>
          <w:szCs w:val="20"/>
        </w:rPr>
        <w:t>wat</w:t>
      </w:r>
      <w:r w:rsidR="003844B8">
        <w:rPr>
          <w:szCs w:val="20"/>
        </w:rPr>
        <w:t xml:space="preserve"> jullie nu gaan</w:t>
      </w:r>
      <w:r w:rsidR="00D03E32">
        <w:rPr>
          <w:szCs w:val="20"/>
        </w:rPr>
        <w:t xml:space="preserve"> gebruiken en in</w:t>
      </w:r>
      <w:r w:rsidR="00894394">
        <w:rPr>
          <w:szCs w:val="20"/>
        </w:rPr>
        <w:t xml:space="preserve"> contact komt met de wort moet</w:t>
      </w:r>
      <w:r w:rsidR="00D03E32">
        <w:rPr>
          <w:szCs w:val="20"/>
        </w:rPr>
        <w:t xml:space="preserve"> gereinigd worden met bijvoorbeeld </w:t>
      </w:r>
      <w:proofErr w:type="spellStart"/>
      <w:r w:rsidR="00894394">
        <w:rPr>
          <w:szCs w:val="20"/>
        </w:rPr>
        <w:t>p</w:t>
      </w:r>
      <w:r w:rsidR="00D03E32">
        <w:rPr>
          <w:szCs w:val="20"/>
        </w:rPr>
        <w:t>uro</w:t>
      </w:r>
      <w:proofErr w:type="spellEnd"/>
      <w:r w:rsidR="00D03E32">
        <w:rPr>
          <w:szCs w:val="20"/>
        </w:rPr>
        <w:t xml:space="preserve"> </w:t>
      </w:r>
      <w:proofErr w:type="spellStart"/>
      <w:r w:rsidR="00D03E32">
        <w:rPr>
          <w:szCs w:val="20"/>
        </w:rPr>
        <w:t>oxi</w:t>
      </w:r>
      <w:proofErr w:type="spellEnd"/>
      <w:r w:rsidR="00D03E32">
        <w:rPr>
          <w:szCs w:val="20"/>
        </w:rPr>
        <w:t xml:space="preserve">, uni clean </w:t>
      </w:r>
      <w:proofErr w:type="spellStart"/>
      <w:r w:rsidR="00D03E32">
        <w:rPr>
          <w:szCs w:val="20"/>
        </w:rPr>
        <w:t>caustic</w:t>
      </w:r>
      <w:proofErr w:type="spellEnd"/>
      <w:r w:rsidR="00D03E32">
        <w:rPr>
          <w:szCs w:val="20"/>
        </w:rPr>
        <w:t xml:space="preserve"> </w:t>
      </w:r>
      <w:proofErr w:type="spellStart"/>
      <w:r w:rsidR="00D03E32">
        <w:rPr>
          <w:szCs w:val="20"/>
        </w:rPr>
        <w:t>oid</w:t>
      </w:r>
      <w:proofErr w:type="spellEnd"/>
      <w:r w:rsidR="00D03E32">
        <w:rPr>
          <w:szCs w:val="20"/>
        </w:rPr>
        <w:t xml:space="preserve">. Lees </w:t>
      </w:r>
      <w:r w:rsidR="003844B8">
        <w:rPr>
          <w:szCs w:val="20"/>
        </w:rPr>
        <w:t xml:space="preserve">de gebruiksaanwijzing </w:t>
      </w:r>
      <w:r w:rsidR="00D03E32">
        <w:rPr>
          <w:szCs w:val="20"/>
        </w:rPr>
        <w:t xml:space="preserve">van het reinigingsmiddel </w:t>
      </w:r>
      <w:r w:rsidR="003844B8">
        <w:rPr>
          <w:szCs w:val="20"/>
        </w:rPr>
        <w:t xml:space="preserve">vooraf zorgvuldig </w:t>
      </w:r>
      <w:r w:rsidR="00D03E32">
        <w:rPr>
          <w:szCs w:val="20"/>
        </w:rPr>
        <w:t>e</w:t>
      </w:r>
      <w:r w:rsidR="003844B8">
        <w:rPr>
          <w:szCs w:val="20"/>
        </w:rPr>
        <w:t>n houdt je aan de voorschriften</w:t>
      </w:r>
      <w:r w:rsidR="00D03E32">
        <w:rPr>
          <w:szCs w:val="20"/>
        </w:rPr>
        <w:t>.</w:t>
      </w:r>
    </w:p>
    <w:p w:rsidR="00C91EAD" w:rsidRDefault="003844B8" w:rsidP="007339C1">
      <w:pPr>
        <w:spacing w:after="200"/>
        <w:rPr>
          <w:szCs w:val="20"/>
        </w:rPr>
      </w:pPr>
      <w:r>
        <w:rPr>
          <w:szCs w:val="20"/>
        </w:rPr>
        <w:t>Om</w:t>
      </w:r>
      <w:r w:rsidR="00D03E32">
        <w:rPr>
          <w:szCs w:val="20"/>
        </w:rPr>
        <w:t xml:space="preserve"> zo snel mogelijk de wort te koelen plaats je de pan in een bak met ijskoud water en indien mogelijk </w:t>
      </w:r>
      <w:r>
        <w:rPr>
          <w:szCs w:val="20"/>
        </w:rPr>
        <w:t xml:space="preserve">een bak </w:t>
      </w:r>
      <w:r w:rsidR="00D03E32">
        <w:rPr>
          <w:szCs w:val="20"/>
        </w:rPr>
        <w:t>gevuld met een lading ijsklonten.</w:t>
      </w:r>
      <w:r w:rsidR="0044712A">
        <w:rPr>
          <w:szCs w:val="20"/>
        </w:rPr>
        <w:t xml:space="preserve"> Je kan de temperatuur meten, maar wees voorzichtig (reinigen!). Voel eerst de zijkant van de pan totdat deze echt lauw a</w:t>
      </w:r>
      <w:r>
        <w:rPr>
          <w:szCs w:val="20"/>
        </w:rPr>
        <w:t>anvoelt. Schommel</w:t>
      </w:r>
      <w:r w:rsidR="0044712A">
        <w:rPr>
          <w:szCs w:val="20"/>
        </w:rPr>
        <w:t xml:space="preserve"> de p</w:t>
      </w:r>
      <w:r>
        <w:rPr>
          <w:szCs w:val="20"/>
        </w:rPr>
        <w:t xml:space="preserve">an regelmatig maar voorzichtig </w:t>
      </w:r>
      <w:r w:rsidR="0044712A">
        <w:rPr>
          <w:szCs w:val="20"/>
        </w:rPr>
        <w:t>om de wort in beweging te brengen zodat het koelen beter en sneller verloopt. Wordt j</w:t>
      </w:r>
      <w:r w:rsidR="00894394">
        <w:rPr>
          <w:szCs w:val="20"/>
        </w:rPr>
        <w:t>ullie</w:t>
      </w:r>
      <w:r w:rsidR="0044712A">
        <w:rPr>
          <w:szCs w:val="20"/>
        </w:rPr>
        <w:t xml:space="preserve"> koelwater te warm, voer dit dan af en voeg </w:t>
      </w:r>
      <w:r>
        <w:rPr>
          <w:szCs w:val="20"/>
        </w:rPr>
        <w:t xml:space="preserve">opnieuw </w:t>
      </w:r>
      <w:r w:rsidR="0044712A">
        <w:rPr>
          <w:szCs w:val="20"/>
        </w:rPr>
        <w:t xml:space="preserve">koud water/ijsklonten toe </w:t>
      </w:r>
      <w:r>
        <w:rPr>
          <w:szCs w:val="20"/>
        </w:rPr>
        <w:t xml:space="preserve">in de bak </w:t>
      </w:r>
      <w:r w:rsidR="0044712A">
        <w:rPr>
          <w:szCs w:val="20"/>
        </w:rPr>
        <w:t>om verder te koelen.</w:t>
      </w:r>
      <w:r w:rsidR="0044712A">
        <w:rPr>
          <w:szCs w:val="20"/>
        </w:rPr>
        <w:br/>
      </w:r>
      <w:r w:rsidR="0044712A">
        <w:rPr>
          <w:szCs w:val="20"/>
        </w:rPr>
        <w:br/>
        <w:t xml:space="preserve">Reinig intussen je hevelslang en </w:t>
      </w:r>
      <w:proofErr w:type="spellStart"/>
      <w:r w:rsidR="0044712A">
        <w:rPr>
          <w:szCs w:val="20"/>
        </w:rPr>
        <w:t>gistvat</w:t>
      </w:r>
      <w:proofErr w:type="spellEnd"/>
      <w:r w:rsidR="0044712A">
        <w:rPr>
          <w:szCs w:val="20"/>
        </w:rPr>
        <w:t xml:space="preserve"> met behulp van het reinigingsmiddel. Doe tijdens het reinigen ook het waterslot met toebehoren in het </w:t>
      </w:r>
      <w:proofErr w:type="spellStart"/>
      <w:r w:rsidR="0044712A">
        <w:rPr>
          <w:szCs w:val="20"/>
        </w:rPr>
        <w:t>gistvat</w:t>
      </w:r>
      <w:proofErr w:type="spellEnd"/>
      <w:r w:rsidR="0044712A">
        <w:rPr>
          <w:szCs w:val="20"/>
        </w:rPr>
        <w:t xml:space="preserve"> om deze mee te reinigen. Je hoeft niet je gehele </w:t>
      </w:r>
      <w:proofErr w:type="spellStart"/>
      <w:r w:rsidR="00894394">
        <w:rPr>
          <w:szCs w:val="20"/>
        </w:rPr>
        <w:t>gistvat</w:t>
      </w:r>
      <w:proofErr w:type="spellEnd"/>
      <w:r w:rsidR="00894394">
        <w:rPr>
          <w:szCs w:val="20"/>
        </w:rPr>
        <w:t xml:space="preserve"> te vullen. Ongeveer 5</w:t>
      </w:r>
      <w:r w:rsidR="0044712A">
        <w:rPr>
          <w:szCs w:val="20"/>
        </w:rPr>
        <w:t xml:space="preserve"> </w:t>
      </w:r>
      <w:r w:rsidR="00894394">
        <w:rPr>
          <w:szCs w:val="20"/>
        </w:rPr>
        <w:t>l</w:t>
      </w:r>
      <w:r w:rsidR="0044712A">
        <w:rPr>
          <w:szCs w:val="20"/>
        </w:rPr>
        <w:t>iter water met reinigingsmiddel is voldoende. Sluit het vat met reinigingsmiddel goed af met het deksel en schud/kantel het geheel zodat het reinigingsmiddel overal mee in contact is geweest. Het beste is om te zorgen dat het materiaal al vooraf goed schoongemaakt is zodat het reinigingsmiddel alleen nog maar (bijna) steriel hoeft te maken. Gebruik je een kunsts</w:t>
      </w:r>
      <w:r w:rsidR="005515B7">
        <w:rPr>
          <w:szCs w:val="20"/>
        </w:rPr>
        <w:t>t</w:t>
      </w:r>
      <w:r>
        <w:rPr>
          <w:szCs w:val="20"/>
        </w:rPr>
        <w:t>ofvat of emmer, maak daar</w:t>
      </w:r>
      <w:r w:rsidR="0044712A">
        <w:rPr>
          <w:szCs w:val="20"/>
        </w:rPr>
        <w:t xml:space="preserve"> dan geen krassen in</w:t>
      </w:r>
      <w:r w:rsidR="005515B7">
        <w:rPr>
          <w:szCs w:val="20"/>
        </w:rPr>
        <w:t>. In krassen kunnen bacteriën en mineralen die slecht zijn voor je bier zich goed verstoppen. Geen harde borstels of schuurspons gebruiken maar een zachte doek is dus beter.</w:t>
      </w:r>
      <w:r w:rsidR="005515B7">
        <w:rPr>
          <w:szCs w:val="20"/>
        </w:rPr>
        <w:br/>
      </w:r>
      <w:r w:rsidR="005515B7">
        <w:rPr>
          <w:szCs w:val="20"/>
        </w:rPr>
        <w:br/>
      </w:r>
      <w:r w:rsidR="005515B7" w:rsidRPr="005515B7">
        <w:rPr>
          <w:b/>
          <w:szCs w:val="20"/>
        </w:rPr>
        <w:t xml:space="preserve">Stap 6 Hevelen, </w:t>
      </w:r>
      <w:r w:rsidR="005515B7">
        <w:rPr>
          <w:b/>
          <w:szCs w:val="20"/>
        </w:rPr>
        <w:t>D</w:t>
      </w:r>
      <w:r w:rsidR="005515B7" w:rsidRPr="005515B7">
        <w:rPr>
          <w:b/>
          <w:szCs w:val="20"/>
        </w:rPr>
        <w:t>ichtheid meten</w:t>
      </w:r>
      <w:r w:rsidR="005515B7">
        <w:rPr>
          <w:b/>
          <w:szCs w:val="20"/>
        </w:rPr>
        <w:br/>
      </w:r>
      <w:r w:rsidR="005515B7">
        <w:rPr>
          <w:szCs w:val="20"/>
        </w:rPr>
        <w:t>Als je w</w:t>
      </w:r>
      <w:r w:rsidR="00F30ED7">
        <w:rPr>
          <w:szCs w:val="20"/>
        </w:rPr>
        <w:t xml:space="preserve">ort handlauw aanvoelt (+/- </w:t>
      </w:r>
      <w:r w:rsidR="005515B7">
        <w:rPr>
          <w:szCs w:val="20"/>
        </w:rPr>
        <w:t xml:space="preserve">25 graden), dan is het tijd om de wort in je </w:t>
      </w:r>
      <w:proofErr w:type="spellStart"/>
      <w:r w:rsidR="005515B7">
        <w:rPr>
          <w:szCs w:val="20"/>
        </w:rPr>
        <w:t>gistvat</w:t>
      </w:r>
      <w:proofErr w:type="spellEnd"/>
      <w:r w:rsidR="005515B7">
        <w:rPr>
          <w:szCs w:val="20"/>
        </w:rPr>
        <w:t xml:space="preserve"> </w:t>
      </w:r>
      <w:r w:rsidR="000E3C37">
        <w:rPr>
          <w:szCs w:val="20"/>
        </w:rPr>
        <w:t>te hevelen.</w:t>
      </w:r>
      <w:r w:rsidR="00F30ED7">
        <w:rPr>
          <w:szCs w:val="20"/>
        </w:rPr>
        <w:t xml:space="preserve"> </w:t>
      </w:r>
      <w:r w:rsidR="000E3C37">
        <w:rPr>
          <w:szCs w:val="20"/>
        </w:rPr>
        <w:t xml:space="preserve">Doe dit </w:t>
      </w:r>
      <w:r w:rsidR="005515B7">
        <w:rPr>
          <w:szCs w:val="20"/>
        </w:rPr>
        <w:t>met een</w:t>
      </w:r>
      <w:r w:rsidR="00E201FC">
        <w:rPr>
          <w:szCs w:val="20"/>
        </w:rPr>
        <w:t xml:space="preserve"> </w:t>
      </w:r>
      <w:r w:rsidR="00F30ED7">
        <w:rPr>
          <w:szCs w:val="20"/>
        </w:rPr>
        <w:t xml:space="preserve">goed </w:t>
      </w:r>
      <w:r w:rsidR="00E201FC">
        <w:rPr>
          <w:szCs w:val="20"/>
        </w:rPr>
        <w:t>gereinigde hevel</w:t>
      </w:r>
      <w:r w:rsidR="005515B7">
        <w:rPr>
          <w:szCs w:val="20"/>
        </w:rPr>
        <w:t xml:space="preserve">. </w:t>
      </w:r>
      <w:r w:rsidR="00E201FC">
        <w:rPr>
          <w:szCs w:val="20"/>
        </w:rPr>
        <w:t xml:space="preserve">Met het hevelen zorg je dat de ‘troep’ die nog in op de bodem van jullie wort zit niet mee gaat in het </w:t>
      </w:r>
      <w:proofErr w:type="spellStart"/>
      <w:r w:rsidR="00E201FC">
        <w:rPr>
          <w:szCs w:val="20"/>
        </w:rPr>
        <w:t>gistvat</w:t>
      </w:r>
      <w:proofErr w:type="spellEnd"/>
      <w:r w:rsidR="00E201FC">
        <w:rPr>
          <w:szCs w:val="20"/>
        </w:rPr>
        <w:t xml:space="preserve">. Wees niet bang als het wort in het </w:t>
      </w:r>
      <w:proofErr w:type="spellStart"/>
      <w:r w:rsidR="00E201FC">
        <w:rPr>
          <w:szCs w:val="20"/>
        </w:rPr>
        <w:t>gistvat</w:t>
      </w:r>
      <w:proofErr w:type="spellEnd"/>
      <w:r w:rsidR="00E201FC">
        <w:rPr>
          <w:szCs w:val="20"/>
        </w:rPr>
        <w:t xml:space="preserve"> klettert maar doe dit wel met beleid (infectie gevaar geldt nog steeds). </w:t>
      </w:r>
      <w:r w:rsidR="005515B7">
        <w:rPr>
          <w:szCs w:val="20"/>
        </w:rPr>
        <w:t xml:space="preserve">Werk alleen met goed gereinigd materiaal! Tijdens het hevelen vul je ook je maatglas met je wort. Gebruik de hydrometer door deze in je maatglas te doen en </w:t>
      </w:r>
      <w:r w:rsidR="00E12E27">
        <w:rPr>
          <w:szCs w:val="20"/>
        </w:rPr>
        <w:t>lees</w:t>
      </w:r>
      <w:r w:rsidR="005515B7">
        <w:rPr>
          <w:szCs w:val="20"/>
        </w:rPr>
        <w:t xml:space="preserve"> de waarde af. De waarde staat aangegeven in SG </w:t>
      </w:r>
      <w:r w:rsidR="00F30ED7">
        <w:rPr>
          <w:szCs w:val="20"/>
        </w:rPr>
        <w:t xml:space="preserve">(1.xxx) </w:t>
      </w:r>
      <w:r w:rsidR="005515B7">
        <w:rPr>
          <w:szCs w:val="20"/>
        </w:rPr>
        <w:t xml:space="preserve">en bepaalt hoeveel suiker er nu in </w:t>
      </w:r>
      <w:r w:rsidR="001102E4">
        <w:rPr>
          <w:szCs w:val="20"/>
        </w:rPr>
        <w:t>de</w:t>
      </w:r>
      <w:r w:rsidR="005515B7">
        <w:rPr>
          <w:szCs w:val="20"/>
        </w:rPr>
        <w:t xml:space="preserve"> wort zit. Schrik niet als jullie</w:t>
      </w:r>
      <w:r w:rsidR="001102E4">
        <w:rPr>
          <w:szCs w:val="20"/>
        </w:rPr>
        <w:t xml:space="preserve"> </w:t>
      </w:r>
      <w:r w:rsidR="005515B7">
        <w:rPr>
          <w:szCs w:val="20"/>
        </w:rPr>
        <w:t xml:space="preserve">waarde afwijkt </w:t>
      </w:r>
      <w:r w:rsidR="00E201FC">
        <w:rPr>
          <w:szCs w:val="20"/>
        </w:rPr>
        <w:t>met d</w:t>
      </w:r>
      <w:r w:rsidR="007339C1">
        <w:rPr>
          <w:szCs w:val="20"/>
        </w:rPr>
        <w:t>i</w:t>
      </w:r>
      <w:r w:rsidR="00E201FC">
        <w:rPr>
          <w:szCs w:val="20"/>
        </w:rPr>
        <w:t>e volgens het</w:t>
      </w:r>
      <w:r w:rsidR="005515B7">
        <w:rPr>
          <w:szCs w:val="20"/>
        </w:rPr>
        <w:t xml:space="preserve"> recept. Je hebt misschien wat minder suikers maar niet noodzakelijk een minder lekker bier. Schrijf de waarde met de datum op en </w:t>
      </w:r>
      <w:r w:rsidR="007339C1">
        <w:rPr>
          <w:szCs w:val="20"/>
        </w:rPr>
        <w:t>noem deze OG (</w:t>
      </w:r>
      <w:r w:rsidR="001102E4">
        <w:rPr>
          <w:szCs w:val="20"/>
        </w:rPr>
        <w:t>O</w:t>
      </w:r>
      <w:r w:rsidR="007339C1">
        <w:rPr>
          <w:szCs w:val="20"/>
        </w:rPr>
        <w:t xml:space="preserve">riginal </w:t>
      </w:r>
      <w:proofErr w:type="spellStart"/>
      <w:r w:rsidR="007339C1">
        <w:rPr>
          <w:szCs w:val="20"/>
        </w:rPr>
        <w:t>Gravity</w:t>
      </w:r>
      <w:proofErr w:type="spellEnd"/>
      <w:r w:rsidR="007339C1">
        <w:rPr>
          <w:szCs w:val="20"/>
        </w:rPr>
        <w:t xml:space="preserve">) en </w:t>
      </w:r>
      <w:r w:rsidR="001102E4">
        <w:rPr>
          <w:szCs w:val="20"/>
        </w:rPr>
        <w:t>bewaar dit goed voor later.</w:t>
      </w:r>
      <w:r w:rsidR="00E201FC">
        <w:rPr>
          <w:szCs w:val="20"/>
        </w:rPr>
        <w:t xml:space="preserve"> </w:t>
      </w:r>
      <w:r w:rsidR="005515B7">
        <w:rPr>
          <w:szCs w:val="20"/>
        </w:rPr>
        <w:t>Je hoeft niet te corrigeren als je SG niet goed uit komt. Geen onnodig risico nemen is beter.</w:t>
      </w:r>
      <w:r w:rsidR="005515B7">
        <w:rPr>
          <w:szCs w:val="20"/>
        </w:rPr>
        <w:br/>
      </w:r>
      <w:r w:rsidR="005515B7">
        <w:rPr>
          <w:szCs w:val="20"/>
        </w:rPr>
        <w:br/>
      </w:r>
      <w:r w:rsidR="005515B7" w:rsidRPr="005515B7">
        <w:rPr>
          <w:b/>
          <w:szCs w:val="20"/>
        </w:rPr>
        <w:t>Stap 7 Gist toevoegen en wachten…</w:t>
      </w:r>
      <w:r w:rsidR="005515B7">
        <w:rPr>
          <w:szCs w:val="20"/>
        </w:rPr>
        <w:br/>
      </w:r>
      <w:r w:rsidR="00136EDF">
        <w:rPr>
          <w:szCs w:val="20"/>
        </w:rPr>
        <w:t>In de meeste recepten zit een zakje met gedroogde/korrelgist. Veel recepten en gebruikshandleidingen geven aan een giststarter te maken. Dit is</w:t>
      </w:r>
      <w:r w:rsidR="007339C1">
        <w:rPr>
          <w:szCs w:val="20"/>
        </w:rPr>
        <w:t xml:space="preserve"> </w:t>
      </w:r>
      <w:r w:rsidR="00136EDF">
        <w:rPr>
          <w:szCs w:val="20"/>
        </w:rPr>
        <w:t>niet nodig en geeft alleen maar extra risico. De mees</w:t>
      </w:r>
      <w:r w:rsidR="007339C1">
        <w:rPr>
          <w:szCs w:val="20"/>
        </w:rPr>
        <w:t xml:space="preserve">te brouwers gebruiken hun </w:t>
      </w:r>
      <w:r w:rsidR="00136EDF">
        <w:rPr>
          <w:szCs w:val="20"/>
        </w:rPr>
        <w:t xml:space="preserve">gist ook direct uit </w:t>
      </w:r>
      <w:r w:rsidR="007339C1">
        <w:rPr>
          <w:szCs w:val="20"/>
        </w:rPr>
        <w:t>de verpakking</w:t>
      </w:r>
      <w:r w:rsidR="001102E4">
        <w:rPr>
          <w:szCs w:val="20"/>
        </w:rPr>
        <w:t xml:space="preserve"> in het</w:t>
      </w:r>
      <w:r w:rsidR="00136EDF">
        <w:rPr>
          <w:szCs w:val="20"/>
        </w:rPr>
        <w:t xml:space="preserve"> wort. Schud het zakje zodat al het gist zich onderaan de verpakking bevind. Knip met een goed gereinigd</w:t>
      </w:r>
      <w:r w:rsidR="001102E4">
        <w:rPr>
          <w:szCs w:val="20"/>
        </w:rPr>
        <w:t>e</w:t>
      </w:r>
      <w:r w:rsidR="00136EDF">
        <w:rPr>
          <w:szCs w:val="20"/>
        </w:rPr>
        <w:t xml:space="preserve"> schaar het zakje met gist aan de bovenkant open. Strooi nu de </w:t>
      </w:r>
      <w:r w:rsidR="00C91EAD">
        <w:rPr>
          <w:szCs w:val="20"/>
        </w:rPr>
        <w:t>i</w:t>
      </w:r>
      <w:r w:rsidR="00136EDF">
        <w:rPr>
          <w:szCs w:val="20"/>
        </w:rPr>
        <w:t xml:space="preserve">nhoud van het zakje </w:t>
      </w:r>
      <w:r w:rsidR="000E3C37">
        <w:rPr>
          <w:szCs w:val="20"/>
        </w:rPr>
        <w:t>o</w:t>
      </w:r>
      <w:r w:rsidR="00136EDF">
        <w:rPr>
          <w:szCs w:val="20"/>
        </w:rPr>
        <w:t xml:space="preserve">ver de wort heen. </w:t>
      </w:r>
      <w:r w:rsidR="005515B7">
        <w:rPr>
          <w:szCs w:val="20"/>
        </w:rPr>
        <w:t>Sluit het gistingsvat goed af en plaats</w:t>
      </w:r>
      <w:r w:rsidR="000E3C37">
        <w:rPr>
          <w:szCs w:val="20"/>
        </w:rPr>
        <w:t xml:space="preserve"> het</w:t>
      </w:r>
      <w:r w:rsidR="005515B7">
        <w:rPr>
          <w:szCs w:val="20"/>
        </w:rPr>
        <w:t xml:space="preserve"> waterslot </w:t>
      </w:r>
      <w:r w:rsidR="00136EDF">
        <w:rPr>
          <w:szCs w:val="20"/>
        </w:rPr>
        <w:t xml:space="preserve">(gevuld met koud kraanwater) met behulp van de siliconen of rubberen dop op het deksel van </w:t>
      </w:r>
      <w:r w:rsidR="001102E4">
        <w:rPr>
          <w:szCs w:val="20"/>
        </w:rPr>
        <w:t>dit</w:t>
      </w:r>
      <w:r w:rsidR="00136EDF">
        <w:rPr>
          <w:szCs w:val="20"/>
        </w:rPr>
        <w:t xml:space="preserve"> vat. </w:t>
      </w:r>
    </w:p>
    <w:p w:rsidR="00A7135B" w:rsidRDefault="00C91EAD" w:rsidP="00D73F0F">
      <w:pPr>
        <w:spacing w:after="200"/>
        <w:ind w:right="-286"/>
        <w:rPr>
          <w:szCs w:val="20"/>
        </w:rPr>
      </w:pPr>
      <w:r>
        <w:rPr>
          <w:szCs w:val="20"/>
        </w:rPr>
        <w:t>Zet het vat weg op een plek waar de temperatuur zoveel mogelijk constant blijft. Liefst ro</w:t>
      </w:r>
      <w:r w:rsidR="000E3C37">
        <w:rPr>
          <w:szCs w:val="20"/>
        </w:rPr>
        <w:t>nd de 21 graden.</w:t>
      </w:r>
      <w:r w:rsidR="008F63EC">
        <w:rPr>
          <w:szCs w:val="20"/>
        </w:rPr>
        <w:t xml:space="preserve"> Zorg dat er geen licht bij het jongbier kan komen, de hop in het bier kan daar slecht tegen.</w:t>
      </w:r>
      <w:r w:rsidR="000E3C37">
        <w:rPr>
          <w:szCs w:val="20"/>
        </w:rPr>
        <w:t xml:space="preserve"> De gist zal </w:t>
      </w:r>
      <w:r>
        <w:rPr>
          <w:szCs w:val="20"/>
        </w:rPr>
        <w:t xml:space="preserve">de suikers omzetten in alcohol en andere stoffen in het bier opruimen. Binnen een aantal uur maar soms iets langer (1 a 2 dagen) zal het waterslot lekker </w:t>
      </w:r>
      <w:proofErr w:type="spellStart"/>
      <w:r>
        <w:rPr>
          <w:szCs w:val="20"/>
        </w:rPr>
        <w:t>bloppen</w:t>
      </w:r>
      <w:proofErr w:type="spellEnd"/>
      <w:r>
        <w:rPr>
          <w:szCs w:val="20"/>
        </w:rPr>
        <w:t>. De gist is actief en maakt behalve alcohol ook koolzuur aan. Dit koolzuur laten jullie via het waterslot ontsnappen. Na ongeveer 1 week of iets langer als het vat wat kouder heeft gestaan, zal het waterslot gestopt zijn. Laat het vat dan vervolgens nog twee weken staan, het liefst op ee</w:t>
      </w:r>
      <w:r w:rsidR="00A7135B">
        <w:rPr>
          <w:szCs w:val="20"/>
        </w:rPr>
        <w:t>n temperatuur rond de 16 graden.</w:t>
      </w:r>
    </w:p>
    <w:p w:rsidR="00A7135B" w:rsidRDefault="00A7135B" w:rsidP="00D73F0F">
      <w:pPr>
        <w:spacing w:after="200"/>
        <w:ind w:right="-286"/>
        <w:rPr>
          <w:szCs w:val="20"/>
        </w:rPr>
      </w:pPr>
      <w:r>
        <w:rPr>
          <w:szCs w:val="20"/>
        </w:rPr>
        <w:lastRenderedPageBreak/>
        <w:t>Belangrijk!</w:t>
      </w:r>
      <w:r>
        <w:rPr>
          <w:szCs w:val="20"/>
        </w:rPr>
        <w:br/>
        <w:t xml:space="preserve">Als je het </w:t>
      </w:r>
      <w:proofErr w:type="spellStart"/>
      <w:r>
        <w:rPr>
          <w:szCs w:val="20"/>
        </w:rPr>
        <w:t>gistvat</w:t>
      </w:r>
      <w:proofErr w:type="spellEnd"/>
      <w:r>
        <w:rPr>
          <w:szCs w:val="20"/>
        </w:rPr>
        <w:t xml:space="preserve"> </w:t>
      </w:r>
      <w:r w:rsidR="00F345A6">
        <w:rPr>
          <w:szCs w:val="20"/>
        </w:rPr>
        <w:t>gaat verplaatsen (zo min mogelijk)</w:t>
      </w:r>
      <w:r>
        <w:rPr>
          <w:szCs w:val="20"/>
        </w:rPr>
        <w:t xml:space="preserve">, doe dit rustig en met beleid. </w:t>
      </w:r>
      <w:r w:rsidR="00F345A6">
        <w:rPr>
          <w:szCs w:val="20"/>
        </w:rPr>
        <w:t>Schudden en</w:t>
      </w:r>
      <w:r>
        <w:rPr>
          <w:szCs w:val="20"/>
        </w:rPr>
        <w:t xml:space="preserve"> grote schommelingen maakt het gist van de bodem los</w:t>
      </w:r>
      <w:r w:rsidR="00F345A6">
        <w:rPr>
          <w:szCs w:val="20"/>
        </w:rPr>
        <w:t xml:space="preserve"> en komt</w:t>
      </w:r>
      <w:r>
        <w:rPr>
          <w:szCs w:val="20"/>
        </w:rPr>
        <w:t xml:space="preserve"> ongewenst terug het bier in.</w:t>
      </w:r>
      <w:r w:rsidR="00F345A6">
        <w:rPr>
          <w:szCs w:val="20"/>
        </w:rPr>
        <w:t xml:space="preserve"> Probeer dit ten alle tijden te voorkomen. Als je gaat hevelen volgens onderst</w:t>
      </w:r>
      <w:r w:rsidR="007339C1">
        <w:rPr>
          <w:szCs w:val="20"/>
        </w:rPr>
        <w:t>aande stappen houdt hier dan</w:t>
      </w:r>
      <w:r w:rsidR="00F345A6">
        <w:rPr>
          <w:szCs w:val="20"/>
        </w:rPr>
        <w:t xml:space="preserve"> rekening mee.</w:t>
      </w:r>
    </w:p>
    <w:p w:rsidR="00707458" w:rsidRDefault="00C91EAD" w:rsidP="00D73F0F">
      <w:pPr>
        <w:spacing w:after="200"/>
        <w:ind w:right="-286"/>
        <w:rPr>
          <w:szCs w:val="20"/>
        </w:rPr>
      </w:pPr>
      <w:r>
        <w:rPr>
          <w:szCs w:val="20"/>
        </w:rPr>
        <w:t>Tip!</w:t>
      </w:r>
      <w:r>
        <w:rPr>
          <w:szCs w:val="20"/>
        </w:rPr>
        <w:br/>
      </w:r>
      <w:r w:rsidR="00707458">
        <w:rPr>
          <w:szCs w:val="20"/>
        </w:rPr>
        <w:t xml:space="preserve">Deze extra stap zorgt voor een wat frisser bier. Oud gist op de bodem van je </w:t>
      </w:r>
      <w:proofErr w:type="spellStart"/>
      <w:r w:rsidR="00707458">
        <w:rPr>
          <w:szCs w:val="20"/>
        </w:rPr>
        <w:t>gistvat</w:t>
      </w:r>
      <w:proofErr w:type="spellEnd"/>
      <w:r w:rsidR="00707458">
        <w:rPr>
          <w:szCs w:val="20"/>
        </w:rPr>
        <w:t xml:space="preserve"> zal een klein beetje </w:t>
      </w:r>
      <w:r w:rsidR="000E3C37">
        <w:rPr>
          <w:szCs w:val="20"/>
        </w:rPr>
        <w:t xml:space="preserve">en </w:t>
      </w:r>
      <w:r w:rsidR="00707458">
        <w:rPr>
          <w:szCs w:val="20"/>
        </w:rPr>
        <w:t>soms ongewenste smaak aan je bier afgeven. Is het lastig om dit secuur en vooral rein te doen, wees dan niet bang om onderstaande stap over te slaan.</w:t>
      </w:r>
    </w:p>
    <w:p w:rsidR="00707458" w:rsidRDefault="00C91EAD" w:rsidP="00D73F0F">
      <w:pPr>
        <w:spacing w:after="200"/>
        <w:ind w:right="-286"/>
        <w:rPr>
          <w:szCs w:val="20"/>
        </w:rPr>
      </w:pPr>
      <w:r>
        <w:rPr>
          <w:szCs w:val="20"/>
        </w:rPr>
        <w:t xml:space="preserve">Hevel het jong bier na ongeveer 1 week, maar in ieder een paar dagen nadat het waterslot gestopt is met </w:t>
      </w:r>
      <w:proofErr w:type="spellStart"/>
      <w:r>
        <w:rPr>
          <w:szCs w:val="20"/>
        </w:rPr>
        <w:t>bloppen</w:t>
      </w:r>
      <w:proofErr w:type="spellEnd"/>
      <w:r>
        <w:rPr>
          <w:szCs w:val="20"/>
        </w:rPr>
        <w:t xml:space="preserve">, over in een ander goed gereinigd </w:t>
      </w:r>
      <w:proofErr w:type="spellStart"/>
      <w:r>
        <w:rPr>
          <w:szCs w:val="20"/>
        </w:rPr>
        <w:t>gistvat</w:t>
      </w:r>
      <w:proofErr w:type="spellEnd"/>
      <w:r>
        <w:rPr>
          <w:szCs w:val="20"/>
        </w:rPr>
        <w:t xml:space="preserve">. Doe dit met de hevelslang welke ook goed is gereinigd. Giet het bier niet zomaar over, dit geeft nu extra zuurstof toevoeging en zorg voor oxidatie van je bier zodat dit gaat bederven. </w:t>
      </w:r>
      <w:r w:rsidR="00E201FC">
        <w:rPr>
          <w:szCs w:val="20"/>
        </w:rPr>
        <w:t xml:space="preserve">Het gist welke ook nog in je bier zit heeft niet/nauwelijks meer zuurstof nodig om zijn werk goed te doen. </w:t>
      </w:r>
      <w:r>
        <w:rPr>
          <w:szCs w:val="20"/>
        </w:rPr>
        <w:t>Hevel</w:t>
      </w:r>
      <w:r w:rsidR="00E201FC">
        <w:rPr>
          <w:szCs w:val="20"/>
        </w:rPr>
        <w:t>en</w:t>
      </w:r>
      <w:r>
        <w:rPr>
          <w:szCs w:val="20"/>
        </w:rPr>
        <w:t xml:space="preserve"> voorkomt het overtollig toevoegen van zuurstof</w:t>
      </w:r>
      <w:r w:rsidR="00E201FC">
        <w:rPr>
          <w:szCs w:val="20"/>
        </w:rPr>
        <w:t xml:space="preserve"> en laat je nu wel rustig in het andere </w:t>
      </w:r>
      <w:proofErr w:type="spellStart"/>
      <w:r w:rsidR="00E201FC">
        <w:rPr>
          <w:szCs w:val="20"/>
        </w:rPr>
        <w:t>gistvat</w:t>
      </w:r>
      <w:proofErr w:type="spellEnd"/>
      <w:r w:rsidR="00E201FC">
        <w:rPr>
          <w:szCs w:val="20"/>
        </w:rPr>
        <w:t xml:space="preserve"> lopen (niet kletteren)</w:t>
      </w:r>
      <w:r>
        <w:rPr>
          <w:szCs w:val="20"/>
        </w:rPr>
        <w:t>.</w:t>
      </w:r>
      <w:r w:rsidR="00E201FC">
        <w:rPr>
          <w:szCs w:val="20"/>
        </w:rPr>
        <w:t xml:space="preserve"> </w:t>
      </w:r>
      <w:r w:rsidR="00707458">
        <w:rPr>
          <w:szCs w:val="20"/>
        </w:rPr>
        <w:t xml:space="preserve">Verwijder met lauw/warm water het oude gist uit het eerste </w:t>
      </w:r>
      <w:proofErr w:type="spellStart"/>
      <w:r w:rsidR="00707458">
        <w:rPr>
          <w:szCs w:val="20"/>
        </w:rPr>
        <w:t>gistvat</w:t>
      </w:r>
      <w:proofErr w:type="spellEnd"/>
      <w:r w:rsidR="00707458">
        <w:rPr>
          <w:szCs w:val="20"/>
        </w:rPr>
        <w:t xml:space="preserve"> en maak het vat goed schoon. Kijk uit met krassen maken in het vat. Het speciale reinigingsmiddel is niet noodzakelijk, maar advies is om dit toch </w:t>
      </w:r>
      <w:r w:rsidR="000E3C37">
        <w:rPr>
          <w:szCs w:val="20"/>
        </w:rPr>
        <w:t>te doen mits</w:t>
      </w:r>
      <w:r w:rsidR="00707458">
        <w:rPr>
          <w:szCs w:val="20"/>
        </w:rPr>
        <w:t xml:space="preserve"> je </w:t>
      </w:r>
      <w:r w:rsidR="000E3C37">
        <w:rPr>
          <w:szCs w:val="20"/>
        </w:rPr>
        <w:t>hier ruim voldoende</w:t>
      </w:r>
      <w:r w:rsidR="00707458">
        <w:rPr>
          <w:szCs w:val="20"/>
        </w:rPr>
        <w:t xml:space="preserve"> van hebt.</w:t>
      </w:r>
    </w:p>
    <w:p w:rsidR="00DC0F7C" w:rsidRDefault="00707458" w:rsidP="00D73F0F">
      <w:pPr>
        <w:spacing w:after="200"/>
        <w:ind w:right="-286"/>
        <w:rPr>
          <w:szCs w:val="20"/>
        </w:rPr>
      </w:pPr>
      <w:r w:rsidRPr="00707458">
        <w:rPr>
          <w:b/>
          <w:szCs w:val="20"/>
        </w:rPr>
        <w:t>Stap 8 Bottelen</w:t>
      </w:r>
      <w:r w:rsidR="00DC0F7C">
        <w:rPr>
          <w:b/>
          <w:szCs w:val="20"/>
        </w:rPr>
        <w:t xml:space="preserve"> en </w:t>
      </w:r>
      <w:proofErr w:type="spellStart"/>
      <w:r w:rsidR="00DC0F7C">
        <w:rPr>
          <w:b/>
          <w:szCs w:val="20"/>
        </w:rPr>
        <w:t>hergisten</w:t>
      </w:r>
      <w:proofErr w:type="spellEnd"/>
      <w:r w:rsidR="00DC0F7C">
        <w:rPr>
          <w:b/>
          <w:szCs w:val="20"/>
        </w:rPr>
        <w:t xml:space="preserve"> op fles</w:t>
      </w:r>
      <w:r w:rsidR="00E12E27">
        <w:rPr>
          <w:b/>
          <w:szCs w:val="20"/>
        </w:rPr>
        <w:t xml:space="preserve"> (reken hiervoor een gehele </w:t>
      </w:r>
      <w:r w:rsidR="00DC0F7C">
        <w:rPr>
          <w:b/>
          <w:szCs w:val="20"/>
        </w:rPr>
        <w:t>bijeen</w:t>
      </w:r>
      <w:r w:rsidR="00E12E27">
        <w:rPr>
          <w:b/>
          <w:szCs w:val="20"/>
        </w:rPr>
        <w:t>komst)</w:t>
      </w:r>
      <w:r>
        <w:rPr>
          <w:b/>
          <w:szCs w:val="20"/>
        </w:rPr>
        <w:br/>
      </w:r>
      <w:r>
        <w:rPr>
          <w:szCs w:val="20"/>
        </w:rPr>
        <w:t xml:space="preserve">Spoel alle flessen goed om en gebruik het reinigingsmiddel </w:t>
      </w:r>
      <w:r w:rsidR="00A7135B">
        <w:rPr>
          <w:szCs w:val="20"/>
        </w:rPr>
        <w:t>met de flessenborstel om ze steriel te maken.</w:t>
      </w:r>
      <w:r w:rsidR="00A7135B">
        <w:rPr>
          <w:szCs w:val="20"/>
        </w:rPr>
        <w:br/>
        <w:t>Makkelijk is om een emmer te vullen met reinigingsmiddel om daarin de flessen onder te dompelen en geheel te vullen met reinigingsmidd</w:t>
      </w:r>
      <w:r w:rsidR="007339C1">
        <w:rPr>
          <w:szCs w:val="20"/>
        </w:rPr>
        <w:t>el en de flessenborstel er door</w:t>
      </w:r>
      <w:r w:rsidR="00A7135B">
        <w:rPr>
          <w:szCs w:val="20"/>
        </w:rPr>
        <w:t>heen te halen. Even laten staan en indien noodzakelijk met koud kraanwater naspoelen (zie voorschriften reinigingsmiddel).</w:t>
      </w:r>
      <w:r w:rsidR="00A7135B">
        <w:rPr>
          <w:szCs w:val="20"/>
        </w:rPr>
        <w:br/>
      </w:r>
      <w:r w:rsidR="00A7135B">
        <w:rPr>
          <w:szCs w:val="20"/>
        </w:rPr>
        <w:br/>
        <w:t>Reinig intussen je hevel en een ander</w:t>
      </w:r>
      <w:r w:rsidR="00F345A6">
        <w:rPr>
          <w:szCs w:val="20"/>
        </w:rPr>
        <w:t xml:space="preserve"> (hevel)</w:t>
      </w:r>
      <w:r w:rsidR="00A7135B">
        <w:rPr>
          <w:szCs w:val="20"/>
        </w:rPr>
        <w:t>vat/emmer met behulp van het reinigingsmiddel.</w:t>
      </w:r>
      <w:r w:rsidR="008F63EC">
        <w:rPr>
          <w:szCs w:val="20"/>
        </w:rPr>
        <w:t xml:space="preserve"> </w:t>
      </w:r>
      <w:r w:rsidR="00A7135B">
        <w:rPr>
          <w:szCs w:val="20"/>
        </w:rPr>
        <w:t xml:space="preserve">Hevel daarna je bier over in dit vat. Hevelen voorkomt het overtollig toevoegen van zuurstof en laat je nu wel rustig in het andere </w:t>
      </w:r>
      <w:proofErr w:type="spellStart"/>
      <w:r w:rsidR="00A7135B">
        <w:rPr>
          <w:szCs w:val="20"/>
        </w:rPr>
        <w:t>gistvat</w:t>
      </w:r>
      <w:proofErr w:type="spellEnd"/>
      <w:r w:rsidR="00A7135B">
        <w:rPr>
          <w:szCs w:val="20"/>
        </w:rPr>
        <w:t xml:space="preserve"> lopen (niet kletteren). Het laa</w:t>
      </w:r>
      <w:r w:rsidR="00F345A6">
        <w:rPr>
          <w:szCs w:val="20"/>
        </w:rPr>
        <w:t>t</w:t>
      </w:r>
      <w:r w:rsidR="00A7135B">
        <w:rPr>
          <w:szCs w:val="20"/>
        </w:rPr>
        <w:t xml:space="preserve">ste restje met op de bodem het gist laat je in het </w:t>
      </w:r>
      <w:proofErr w:type="spellStart"/>
      <w:r w:rsidR="00A7135B">
        <w:rPr>
          <w:szCs w:val="20"/>
        </w:rPr>
        <w:t>gistvat</w:t>
      </w:r>
      <w:proofErr w:type="spellEnd"/>
      <w:r w:rsidR="00A7135B">
        <w:rPr>
          <w:szCs w:val="20"/>
        </w:rPr>
        <w:t xml:space="preserve"> zitten en hevel je nie</w:t>
      </w:r>
      <w:r w:rsidR="00F345A6">
        <w:rPr>
          <w:szCs w:val="20"/>
        </w:rPr>
        <w:t>t</w:t>
      </w:r>
      <w:r w:rsidR="00A7135B">
        <w:rPr>
          <w:szCs w:val="20"/>
        </w:rPr>
        <w:t xml:space="preserve"> over.</w:t>
      </w:r>
      <w:r w:rsidR="00F345A6">
        <w:rPr>
          <w:szCs w:val="20"/>
        </w:rPr>
        <w:t xml:space="preserve"> </w:t>
      </w:r>
      <w:r w:rsidR="00E12E27">
        <w:rPr>
          <w:szCs w:val="20"/>
        </w:rPr>
        <w:t xml:space="preserve">Tijdens het hevelen vul je ook je maatglas met je bier. Gebruik de hydrometer door deze in je maatglas te doen en lees de waarde af. Noteer de </w:t>
      </w:r>
      <w:r w:rsidR="00F30ED7">
        <w:rPr>
          <w:szCs w:val="20"/>
        </w:rPr>
        <w:t xml:space="preserve">SG </w:t>
      </w:r>
      <w:r w:rsidR="00E12E27">
        <w:rPr>
          <w:szCs w:val="20"/>
        </w:rPr>
        <w:t xml:space="preserve">waarde </w:t>
      </w:r>
      <w:r w:rsidR="00F30ED7">
        <w:rPr>
          <w:szCs w:val="20"/>
        </w:rPr>
        <w:t xml:space="preserve">(1.xxx) </w:t>
      </w:r>
      <w:r w:rsidR="00E12E27">
        <w:rPr>
          <w:szCs w:val="20"/>
        </w:rPr>
        <w:t xml:space="preserve">en </w:t>
      </w:r>
      <w:r w:rsidR="001102E4">
        <w:rPr>
          <w:szCs w:val="20"/>
        </w:rPr>
        <w:t>noem deze FG (</w:t>
      </w:r>
      <w:proofErr w:type="spellStart"/>
      <w:r w:rsidR="001102E4">
        <w:rPr>
          <w:szCs w:val="20"/>
        </w:rPr>
        <w:t>Final</w:t>
      </w:r>
      <w:proofErr w:type="spellEnd"/>
      <w:r w:rsidR="001102E4">
        <w:rPr>
          <w:szCs w:val="20"/>
        </w:rPr>
        <w:t xml:space="preserve"> </w:t>
      </w:r>
      <w:proofErr w:type="spellStart"/>
      <w:r w:rsidR="001102E4">
        <w:rPr>
          <w:szCs w:val="20"/>
        </w:rPr>
        <w:t>Gravity</w:t>
      </w:r>
      <w:proofErr w:type="spellEnd"/>
      <w:r w:rsidR="001102E4">
        <w:rPr>
          <w:szCs w:val="20"/>
        </w:rPr>
        <w:t>)</w:t>
      </w:r>
      <w:r w:rsidR="00E12E27">
        <w:rPr>
          <w:szCs w:val="20"/>
        </w:rPr>
        <w:t>.</w:t>
      </w:r>
      <w:r w:rsidR="00F30ED7">
        <w:rPr>
          <w:szCs w:val="20"/>
        </w:rPr>
        <w:br/>
      </w:r>
      <w:r w:rsidR="00F345A6">
        <w:rPr>
          <w:szCs w:val="20"/>
        </w:rPr>
        <w:t xml:space="preserve">Bepaal </w:t>
      </w:r>
      <w:r w:rsidR="001102E4">
        <w:rPr>
          <w:szCs w:val="20"/>
        </w:rPr>
        <w:t xml:space="preserve">ook </w:t>
      </w:r>
      <w:r w:rsidR="00F345A6">
        <w:rPr>
          <w:szCs w:val="20"/>
        </w:rPr>
        <w:t xml:space="preserve">na het hevelen </w:t>
      </w:r>
      <w:r w:rsidR="001102E4">
        <w:rPr>
          <w:szCs w:val="20"/>
        </w:rPr>
        <w:t>de eindvolume in liters van het bier.</w:t>
      </w:r>
      <w:r w:rsidR="00F345A6">
        <w:rPr>
          <w:szCs w:val="20"/>
        </w:rPr>
        <w:br/>
      </w:r>
      <w:r w:rsidR="00F345A6">
        <w:rPr>
          <w:szCs w:val="20"/>
        </w:rPr>
        <w:br/>
        <w:t xml:space="preserve">Veel recepten </w:t>
      </w:r>
      <w:r w:rsidR="00B018B0">
        <w:rPr>
          <w:szCs w:val="20"/>
        </w:rPr>
        <w:t>zeggen</w:t>
      </w:r>
      <w:r w:rsidR="00F345A6">
        <w:rPr>
          <w:szCs w:val="20"/>
        </w:rPr>
        <w:t xml:space="preserve"> </w:t>
      </w:r>
      <w:r w:rsidR="00B018B0">
        <w:rPr>
          <w:szCs w:val="20"/>
        </w:rPr>
        <w:t xml:space="preserve">6 á </w:t>
      </w:r>
      <w:r w:rsidR="00F345A6">
        <w:rPr>
          <w:szCs w:val="20"/>
        </w:rPr>
        <w:t>7</w:t>
      </w:r>
      <w:r w:rsidR="00E12E27">
        <w:rPr>
          <w:szCs w:val="20"/>
        </w:rPr>
        <w:t xml:space="preserve"> </w:t>
      </w:r>
      <w:r w:rsidR="00F345A6">
        <w:rPr>
          <w:szCs w:val="20"/>
        </w:rPr>
        <w:t>gr</w:t>
      </w:r>
      <w:r w:rsidR="00E12E27">
        <w:rPr>
          <w:szCs w:val="20"/>
        </w:rPr>
        <w:t>am</w:t>
      </w:r>
      <w:r w:rsidR="00F345A6">
        <w:rPr>
          <w:szCs w:val="20"/>
        </w:rPr>
        <w:t xml:space="preserve"> </w:t>
      </w:r>
      <w:r w:rsidR="001102E4">
        <w:rPr>
          <w:szCs w:val="20"/>
        </w:rPr>
        <w:t>(kristal)</w:t>
      </w:r>
      <w:r w:rsidR="00F345A6">
        <w:rPr>
          <w:szCs w:val="20"/>
        </w:rPr>
        <w:t>suiker per liter bier om toe te voegen.</w:t>
      </w:r>
      <w:r w:rsidR="008F63EC">
        <w:rPr>
          <w:szCs w:val="20"/>
        </w:rPr>
        <w:t xml:space="preserve"> </w:t>
      </w:r>
      <w:r w:rsidR="00F345A6">
        <w:rPr>
          <w:szCs w:val="20"/>
        </w:rPr>
        <w:t>Door suiker toe te voegen gaat de gist weer aan het werk. In de gesloten fles kan het koolzuur str</w:t>
      </w:r>
      <w:r w:rsidR="00E12E27">
        <w:rPr>
          <w:szCs w:val="20"/>
        </w:rPr>
        <w:t>aks niet ontsnappen en zorgt</w:t>
      </w:r>
      <w:r w:rsidR="00F345A6">
        <w:rPr>
          <w:szCs w:val="20"/>
        </w:rPr>
        <w:t xml:space="preserve"> voor de bubbels in het bier. Wees voorzichtig hiermee! Gebruik liever 5</w:t>
      </w:r>
      <w:r w:rsidR="00E12E27">
        <w:rPr>
          <w:szCs w:val="20"/>
        </w:rPr>
        <w:t>,0 a 5,5</w:t>
      </w:r>
      <w:r w:rsidR="00F345A6">
        <w:rPr>
          <w:szCs w:val="20"/>
        </w:rPr>
        <w:t>gr</w:t>
      </w:r>
      <w:r w:rsidR="00E12E27">
        <w:rPr>
          <w:szCs w:val="20"/>
        </w:rPr>
        <w:t xml:space="preserve"> per </w:t>
      </w:r>
      <w:r w:rsidR="00F345A6">
        <w:rPr>
          <w:szCs w:val="20"/>
        </w:rPr>
        <w:t>liter, dit is veelal ruim voldoende</w:t>
      </w:r>
      <w:r w:rsidR="008F63EC">
        <w:rPr>
          <w:szCs w:val="20"/>
        </w:rPr>
        <w:t>.</w:t>
      </w:r>
      <w:r w:rsidR="008F63EC">
        <w:rPr>
          <w:szCs w:val="20"/>
        </w:rPr>
        <w:br/>
      </w:r>
      <w:r w:rsidR="00E12E27">
        <w:rPr>
          <w:szCs w:val="20"/>
        </w:rPr>
        <w:t xml:space="preserve">Bij 7gr </w:t>
      </w:r>
      <w:r w:rsidR="001C1710">
        <w:rPr>
          <w:szCs w:val="20"/>
        </w:rPr>
        <w:t xml:space="preserve">suiker </w:t>
      </w:r>
      <w:r w:rsidR="00E12E27">
        <w:rPr>
          <w:szCs w:val="20"/>
        </w:rPr>
        <w:t xml:space="preserve">per liter loop je kans dat de druk in de fles te hoog wordt en </w:t>
      </w:r>
      <w:r w:rsidR="001C1710">
        <w:rPr>
          <w:szCs w:val="20"/>
        </w:rPr>
        <w:t>de fles</w:t>
      </w:r>
      <w:r w:rsidR="00E12E27">
        <w:rPr>
          <w:szCs w:val="20"/>
        </w:rPr>
        <w:t xml:space="preserve"> uit elkaar kan spatten.</w:t>
      </w:r>
      <w:r w:rsidR="00E12E27">
        <w:rPr>
          <w:szCs w:val="20"/>
        </w:rPr>
        <w:br/>
      </w:r>
      <w:r w:rsidR="00A43527">
        <w:rPr>
          <w:szCs w:val="20"/>
        </w:rPr>
        <w:br/>
      </w:r>
      <w:r w:rsidR="00E12E27">
        <w:rPr>
          <w:szCs w:val="20"/>
        </w:rPr>
        <w:t xml:space="preserve">Doe de </w:t>
      </w:r>
      <w:r w:rsidR="001102E4">
        <w:rPr>
          <w:szCs w:val="20"/>
        </w:rPr>
        <w:t xml:space="preserve">juiste hoeveelheid </w:t>
      </w:r>
      <w:r w:rsidR="00E12E27">
        <w:rPr>
          <w:szCs w:val="20"/>
        </w:rPr>
        <w:t xml:space="preserve">suiker </w:t>
      </w:r>
      <w:r w:rsidR="00B018B0">
        <w:rPr>
          <w:szCs w:val="20"/>
        </w:rPr>
        <w:t xml:space="preserve">(afhankelijk van jullie volume) </w:t>
      </w:r>
      <w:r w:rsidR="00E12E27">
        <w:rPr>
          <w:szCs w:val="20"/>
        </w:rPr>
        <w:t>met een klein bodempje water (2</w:t>
      </w:r>
      <w:r w:rsidR="00A43527">
        <w:rPr>
          <w:szCs w:val="20"/>
        </w:rPr>
        <w:t>00</w:t>
      </w:r>
      <w:r w:rsidR="00E12E27">
        <w:rPr>
          <w:szCs w:val="20"/>
        </w:rPr>
        <w:t xml:space="preserve"> </w:t>
      </w:r>
      <w:r w:rsidR="00A43527">
        <w:rPr>
          <w:szCs w:val="20"/>
        </w:rPr>
        <w:t>ml</w:t>
      </w:r>
      <w:r w:rsidR="00E12E27">
        <w:rPr>
          <w:szCs w:val="20"/>
        </w:rPr>
        <w:t xml:space="preserve"> water) in een pan en verwarm dit totdat alle suiker in het water gesmolten is. Koel dit water af en giet dit bij het jong bier. Roer het geheel rustig met een goed gereinigde roerspaan/lepel door zodat de suiker goed vermengd is met </w:t>
      </w:r>
      <w:r w:rsidR="000E3C37">
        <w:rPr>
          <w:szCs w:val="20"/>
        </w:rPr>
        <w:t xml:space="preserve">al </w:t>
      </w:r>
      <w:r w:rsidR="00E12E27">
        <w:rPr>
          <w:szCs w:val="20"/>
        </w:rPr>
        <w:t>het bier.</w:t>
      </w:r>
      <w:r w:rsidR="008F63EC">
        <w:rPr>
          <w:szCs w:val="20"/>
        </w:rPr>
        <w:t xml:space="preserve"> </w:t>
      </w:r>
      <w:r w:rsidR="00A43527">
        <w:rPr>
          <w:szCs w:val="20"/>
        </w:rPr>
        <w:t xml:space="preserve">Vul nu de gereinigde flessen met behulp van de hevel en eventueel afvulpijpje met </w:t>
      </w:r>
      <w:r w:rsidR="000E3C37">
        <w:rPr>
          <w:szCs w:val="20"/>
        </w:rPr>
        <w:t>jullie gemaakte</w:t>
      </w:r>
      <w:r w:rsidR="00A43527">
        <w:rPr>
          <w:szCs w:val="20"/>
        </w:rPr>
        <w:t xml:space="preserve"> bier.</w:t>
      </w:r>
      <w:r w:rsidR="008F63EC">
        <w:rPr>
          <w:szCs w:val="20"/>
        </w:rPr>
        <w:t xml:space="preserve"> </w:t>
      </w:r>
      <w:r w:rsidR="00A43527">
        <w:rPr>
          <w:szCs w:val="20"/>
        </w:rPr>
        <w:t>Laat het bier rustig in de fles lopen en laat het er niet in kletteren (oxidatie). Vul de flessen altijd zo vol mogelijk af. Een klein beetje ruimte overlaten mag maar niet te veel. Nu nog even de kroonkurk erop en (bijna) klaar.</w:t>
      </w:r>
    </w:p>
    <w:p w:rsidR="00A7135B" w:rsidRDefault="00A43527" w:rsidP="00D73F0F">
      <w:pPr>
        <w:spacing w:after="200"/>
        <w:ind w:right="-286"/>
        <w:rPr>
          <w:szCs w:val="20"/>
        </w:rPr>
      </w:pPr>
      <w:r>
        <w:rPr>
          <w:szCs w:val="20"/>
        </w:rPr>
        <w:t xml:space="preserve">Zet de flessen op kamertemperatuur (ongeveer 21 graden) </w:t>
      </w:r>
      <w:r w:rsidR="00BD77D0">
        <w:rPr>
          <w:szCs w:val="20"/>
        </w:rPr>
        <w:t xml:space="preserve">staand/rechtop </w:t>
      </w:r>
      <w:r>
        <w:rPr>
          <w:szCs w:val="20"/>
        </w:rPr>
        <w:t>weg en laat deze ongeveer twee weken staan.</w:t>
      </w:r>
      <w:r w:rsidR="00BD77D0">
        <w:rPr>
          <w:szCs w:val="20"/>
        </w:rPr>
        <w:t xml:space="preserve"> </w:t>
      </w:r>
      <w:r>
        <w:rPr>
          <w:szCs w:val="20"/>
        </w:rPr>
        <w:t>Maak 1 fles open om te kijken of er al wat koolzuur op het bier zit. Het bier is nog erg jong en moet nog op smaak komen. Het is dan (helaas) nog geen tijd om met de groep te gaan proosten.</w:t>
      </w:r>
      <w:r>
        <w:rPr>
          <w:szCs w:val="20"/>
        </w:rPr>
        <w:br/>
        <w:t>Als er nog geen/weinig koolzuur op zit, kan je de flessen even kantelen en weer terugzetten.</w:t>
      </w:r>
    </w:p>
    <w:p w:rsidR="00F345A6" w:rsidRDefault="00A7135B" w:rsidP="00D73F0F">
      <w:pPr>
        <w:spacing w:after="200"/>
        <w:ind w:right="-286"/>
        <w:rPr>
          <w:szCs w:val="20"/>
        </w:rPr>
      </w:pPr>
      <w:r>
        <w:rPr>
          <w:szCs w:val="20"/>
        </w:rPr>
        <w:t>Tip!</w:t>
      </w:r>
      <w:r>
        <w:rPr>
          <w:szCs w:val="20"/>
        </w:rPr>
        <w:br/>
        <w:t>Het bespaart op deze dag een hoop tijd als jullie vooraf de flessen al goed omgespoeld hebben.</w:t>
      </w:r>
      <w:r>
        <w:rPr>
          <w:szCs w:val="20"/>
        </w:rPr>
        <w:br/>
        <w:t>Doe dit spoelen van de fles(sen) al bijvoorbeeld nadat je ze net leeg hebt gedronken.</w:t>
      </w:r>
      <w:r>
        <w:rPr>
          <w:szCs w:val="20"/>
        </w:rPr>
        <w:br/>
        <w:t>Week de flessen vooraf in lauw water om de etiketten te verwijderen.</w:t>
      </w:r>
      <w:r>
        <w:rPr>
          <w:szCs w:val="20"/>
        </w:rPr>
        <w:br/>
        <w:t>Je kan tijdens een eerdere bijeenkomst natuurlijk ook al jullie eigen fles label ontwerpen.</w:t>
      </w:r>
    </w:p>
    <w:p w:rsidR="00B018B0" w:rsidRDefault="00F345A6" w:rsidP="00D73F0F">
      <w:pPr>
        <w:spacing w:after="200"/>
        <w:ind w:right="-286"/>
        <w:rPr>
          <w:szCs w:val="20"/>
        </w:rPr>
      </w:pPr>
      <w:r>
        <w:rPr>
          <w:szCs w:val="20"/>
        </w:rPr>
        <w:lastRenderedPageBreak/>
        <w:t>Tip!</w:t>
      </w:r>
      <w:r>
        <w:rPr>
          <w:szCs w:val="20"/>
        </w:rPr>
        <w:br/>
        <w:t>Zorg vooraf dat er op de buitenkant van het hevelvat wat strepen staan (papier tape met stift). Doe d</w:t>
      </w:r>
      <w:r w:rsidR="000E3C37">
        <w:rPr>
          <w:szCs w:val="20"/>
        </w:rPr>
        <w:t xml:space="preserve">it bijvoorbeeld door </w:t>
      </w:r>
      <w:r>
        <w:rPr>
          <w:szCs w:val="20"/>
        </w:rPr>
        <w:t xml:space="preserve">12 liter </w:t>
      </w:r>
      <w:r w:rsidR="000E3C37">
        <w:rPr>
          <w:szCs w:val="20"/>
        </w:rPr>
        <w:t xml:space="preserve">water </w:t>
      </w:r>
      <w:r>
        <w:rPr>
          <w:szCs w:val="20"/>
        </w:rPr>
        <w:t>in het vat te gieten en dan per liter een streepje erbij te zetten.</w:t>
      </w:r>
      <w:r w:rsidR="000E3C37">
        <w:rPr>
          <w:szCs w:val="20"/>
        </w:rPr>
        <w:t xml:space="preserve"> Dit maakt het volume meten veel makkelijker.</w:t>
      </w:r>
    </w:p>
    <w:p w:rsidR="00BD77D0" w:rsidRDefault="00B018B0" w:rsidP="00D73F0F">
      <w:pPr>
        <w:spacing w:after="200"/>
        <w:ind w:right="-286"/>
        <w:rPr>
          <w:szCs w:val="20"/>
        </w:rPr>
      </w:pPr>
      <w:r>
        <w:rPr>
          <w:b/>
          <w:szCs w:val="20"/>
        </w:rPr>
        <w:t>Alcohol berekenen (ABV)</w:t>
      </w:r>
      <w:r>
        <w:rPr>
          <w:szCs w:val="20"/>
        </w:rPr>
        <w:br/>
      </w:r>
      <w:r>
        <w:rPr>
          <w:szCs w:val="20"/>
        </w:rPr>
        <w:t xml:space="preserve">Hoeveel alcohol </w:t>
      </w:r>
      <w:r w:rsidR="00F30ED7">
        <w:rPr>
          <w:szCs w:val="20"/>
        </w:rPr>
        <w:t xml:space="preserve">(ABV) </w:t>
      </w:r>
      <w:r>
        <w:rPr>
          <w:szCs w:val="20"/>
        </w:rPr>
        <w:t xml:space="preserve">zit er nu in jullie bier? </w:t>
      </w:r>
      <w:r w:rsidR="00F30ED7">
        <w:rPr>
          <w:szCs w:val="20"/>
        </w:rPr>
        <w:t>Dat gaan jullie</w:t>
      </w:r>
      <w:r>
        <w:rPr>
          <w:szCs w:val="20"/>
        </w:rPr>
        <w:t xml:space="preserve"> </w:t>
      </w:r>
      <w:r w:rsidR="00F30ED7">
        <w:rPr>
          <w:szCs w:val="20"/>
        </w:rPr>
        <w:t>berekenen met de SG waarde uit stap 6 en 8.</w:t>
      </w:r>
      <w:r>
        <w:rPr>
          <w:szCs w:val="20"/>
        </w:rPr>
        <w:br/>
      </w:r>
      <w:r w:rsidR="00F30ED7">
        <w:rPr>
          <w:szCs w:val="20"/>
        </w:rPr>
        <w:t>ABV =</w:t>
      </w:r>
      <w:r>
        <w:rPr>
          <w:szCs w:val="20"/>
        </w:rPr>
        <w:t xml:space="preserve"> (OG-FG)</w:t>
      </w:r>
      <w:r w:rsidR="00F30ED7">
        <w:rPr>
          <w:szCs w:val="20"/>
        </w:rPr>
        <w:t xml:space="preserve"> x </w:t>
      </w:r>
      <w:r>
        <w:rPr>
          <w:szCs w:val="20"/>
        </w:rPr>
        <w:t>0,132</w:t>
      </w:r>
      <w:r w:rsidR="00F30ED7">
        <w:rPr>
          <w:szCs w:val="20"/>
        </w:rPr>
        <w:t xml:space="preserve"> en nog 0,2 erbij voor de </w:t>
      </w:r>
      <w:proofErr w:type="spellStart"/>
      <w:r w:rsidR="00F30ED7">
        <w:rPr>
          <w:szCs w:val="20"/>
        </w:rPr>
        <w:t>hergisting</w:t>
      </w:r>
      <w:proofErr w:type="spellEnd"/>
      <w:r w:rsidR="00F30ED7">
        <w:rPr>
          <w:szCs w:val="20"/>
        </w:rPr>
        <w:t xml:space="preserve"> op fles.</w:t>
      </w:r>
      <w:r w:rsidR="00F30ED7">
        <w:rPr>
          <w:szCs w:val="20"/>
        </w:rPr>
        <w:br/>
        <w:t>Voorbeeld: (1.064-1.012) x 0,132 + 0,2 ofwel 52 x 0,132 + 0,2 = 7,0% alcohol.</w:t>
      </w:r>
      <w:r w:rsidR="00A43527">
        <w:rPr>
          <w:szCs w:val="20"/>
        </w:rPr>
        <w:br/>
      </w:r>
      <w:r w:rsidR="00A43527">
        <w:rPr>
          <w:szCs w:val="20"/>
        </w:rPr>
        <w:br/>
      </w:r>
      <w:r w:rsidR="00A43527" w:rsidRPr="00A43527">
        <w:rPr>
          <w:b/>
          <w:szCs w:val="20"/>
        </w:rPr>
        <w:t>Proeven!</w:t>
      </w:r>
      <w:r w:rsidR="000E3C37">
        <w:rPr>
          <w:szCs w:val="20"/>
        </w:rPr>
        <w:br/>
        <w:t>Nadat jullie</w:t>
      </w:r>
      <w:r w:rsidR="00A43527">
        <w:rPr>
          <w:szCs w:val="20"/>
        </w:rPr>
        <w:t xml:space="preserve"> bier een 4 weken op fles zit kan het geproefd worden.</w:t>
      </w:r>
      <w:r w:rsidR="00A43527">
        <w:rPr>
          <w:szCs w:val="20"/>
        </w:rPr>
        <w:br/>
        <w:t>Hebben jullie gekozen voor een donker bier, wacht dan gerust een maandje langer.</w:t>
      </w:r>
      <w:r w:rsidR="000E3C37">
        <w:rPr>
          <w:szCs w:val="20"/>
        </w:rPr>
        <w:t xml:space="preserve"> Dit geduld zal </w:t>
      </w:r>
      <w:r w:rsidR="00A43527">
        <w:rPr>
          <w:szCs w:val="20"/>
        </w:rPr>
        <w:t>zeker worden beloond met een beter verkregen smaak, gezien donkere bieren in het algemeen lekkerder smaken als ze wat langer gerijpt hebben. Heb je gekozen voor een IPA stijl bier, dan wil je deze juist zo vers mogelijk drinken.</w:t>
      </w:r>
    </w:p>
    <w:p w:rsidR="00BD77D0" w:rsidRDefault="00DC0F7C" w:rsidP="00D73F0F">
      <w:pPr>
        <w:spacing w:after="200"/>
        <w:ind w:right="-286"/>
        <w:rPr>
          <w:szCs w:val="20"/>
        </w:rPr>
      </w:pPr>
      <w:r>
        <w:rPr>
          <w:noProof/>
          <w:szCs w:val="20"/>
          <w:lang w:val="en-GB" w:eastAsia="en-GB"/>
        </w:rPr>
        <w:drawing>
          <wp:anchor distT="0" distB="0" distL="114300" distR="114300" simplePos="0" relativeHeight="251658240" behindDoc="1" locked="0" layoutInCell="1" allowOverlap="1">
            <wp:simplePos x="0" y="0"/>
            <wp:positionH relativeFrom="column">
              <wp:posOffset>4531360</wp:posOffset>
            </wp:positionH>
            <wp:positionV relativeFrom="paragraph">
              <wp:posOffset>1083945</wp:posOffset>
            </wp:positionV>
            <wp:extent cx="2085975" cy="2085975"/>
            <wp:effectExtent l="0" t="0" r="9525" b="9525"/>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85975" cy="2085975"/>
                    </a:xfrm>
                    <a:prstGeom prst="rect">
                      <a:avLst/>
                    </a:prstGeom>
                    <a:noFill/>
                    <a:ln>
                      <a:noFill/>
                    </a:ln>
                  </pic:spPr>
                </pic:pic>
              </a:graphicData>
            </a:graphic>
            <wp14:sizeRelH relativeFrom="page">
              <wp14:pctWidth>0</wp14:pctWidth>
            </wp14:sizeRelH>
            <wp14:sizeRelV relativeFrom="page">
              <wp14:pctHeight>0</wp14:pctHeight>
            </wp14:sizeRelV>
          </wp:anchor>
        </w:drawing>
      </w:r>
      <w:r w:rsidR="00BD77D0">
        <w:rPr>
          <w:szCs w:val="20"/>
        </w:rPr>
        <w:t>Schenk het bie</w:t>
      </w:r>
      <w:r w:rsidR="008F63EC">
        <w:rPr>
          <w:szCs w:val="20"/>
        </w:rPr>
        <w:t>r wel netjes in een glas en drink</w:t>
      </w:r>
      <w:r w:rsidR="00BD77D0">
        <w:rPr>
          <w:szCs w:val="20"/>
        </w:rPr>
        <w:t xml:space="preserve"> deze niet </w:t>
      </w:r>
      <w:r w:rsidR="008F63EC">
        <w:rPr>
          <w:szCs w:val="20"/>
        </w:rPr>
        <w:t>direct</w:t>
      </w:r>
      <w:r w:rsidR="00BD77D0">
        <w:rPr>
          <w:szCs w:val="20"/>
        </w:rPr>
        <w:t xml:space="preserve"> uit de fles. Schenk het bier ook rustig uit in </w:t>
      </w:r>
      <w:r w:rsidR="008F63EC">
        <w:rPr>
          <w:szCs w:val="20"/>
        </w:rPr>
        <w:t>e</w:t>
      </w:r>
      <w:r w:rsidR="00BD77D0">
        <w:rPr>
          <w:szCs w:val="20"/>
        </w:rPr>
        <w:t xml:space="preserve">en glas en laat een klein bodempje in de fles achter. Het bier wat gemaakt is heeft </w:t>
      </w:r>
      <w:proofErr w:type="spellStart"/>
      <w:r w:rsidR="00BD77D0">
        <w:rPr>
          <w:szCs w:val="20"/>
        </w:rPr>
        <w:t>hergisting</w:t>
      </w:r>
      <w:proofErr w:type="spellEnd"/>
      <w:r w:rsidR="00BD77D0">
        <w:rPr>
          <w:szCs w:val="20"/>
        </w:rPr>
        <w:t xml:space="preserve"> op fles. Dit zorgt dat op de bodem van de fles wat gist zit net als </w:t>
      </w:r>
      <w:r w:rsidR="008F63EC">
        <w:rPr>
          <w:szCs w:val="20"/>
        </w:rPr>
        <w:t xml:space="preserve">andere </w:t>
      </w:r>
      <w:r w:rsidR="00BD77D0">
        <w:rPr>
          <w:szCs w:val="20"/>
        </w:rPr>
        <w:t xml:space="preserve">bieren met </w:t>
      </w:r>
      <w:proofErr w:type="spellStart"/>
      <w:r w:rsidR="00BD77D0">
        <w:rPr>
          <w:szCs w:val="20"/>
        </w:rPr>
        <w:t>hergisting</w:t>
      </w:r>
      <w:proofErr w:type="spellEnd"/>
      <w:r w:rsidR="00BD77D0">
        <w:rPr>
          <w:szCs w:val="20"/>
        </w:rPr>
        <w:t xml:space="preserve"> op fles. Soms is het lekker om</w:t>
      </w:r>
      <w:r w:rsidR="008F63EC">
        <w:rPr>
          <w:szCs w:val="20"/>
        </w:rPr>
        <w:t xml:space="preserve"> het gist</w:t>
      </w:r>
      <w:r w:rsidR="00BD77D0">
        <w:rPr>
          <w:szCs w:val="20"/>
        </w:rPr>
        <w:t xml:space="preserve"> mee te schenken zoals bijvoorbeeld bij een dubbel of tripel bier. </w:t>
      </w:r>
      <w:r w:rsidR="008F63EC">
        <w:rPr>
          <w:szCs w:val="20"/>
        </w:rPr>
        <w:t>B</w:t>
      </w:r>
      <w:r w:rsidR="00BD77D0">
        <w:rPr>
          <w:szCs w:val="20"/>
        </w:rPr>
        <w:t xml:space="preserve">ij een IPA of </w:t>
      </w:r>
      <w:proofErr w:type="spellStart"/>
      <w:r w:rsidR="00BD77D0">
        <w:rPr>
          <w:szCs w:val="20"/>
        </w:rPr>
        <w:t>Saison</w:t>
      </w:r>
      <w:proofErr w:type="spellEnd"/>
      <w:r w:rsidR="00BD77D0">
        <w:rPr>
          <w:szCs w:val="20"/>
        </w:rPr>
        <w:t xml:space="preserve"> wordt het gist </w:t>
      </w:r>
      <w:r w:rsidR="008F63EC">
        <w:rPr>
          <w:szCs w:val="20"/>
        </w:rPr>
        <w:t xml:space="preserve">eerder </w:t>
      </w:r>
      <w:r w:rsidR="00BD77D0">
        <w:rPr>
          <w:szCs w:val="20"/>
        </w:rPr>
        <w:t>als hinder</w:t>
      </w:r>
      <w:r w:rsidR="008F63EC">
        <w:rPr>
          <w:szCs w:val="20"/>
        </w:rPr>
        <w:t>lijk ervaren omdat het de smaak</w:t>
      </w:r>
      <w:r w:rsidR="00BD77D0">
        <w:rPr>
          <w:szCs w:val="20"/>
        </w:rPr>
        <w:t xml:space="preserve"> beïnvloed. Het is dus persoonlijk of je wel of niet het gist mee schenkt uit de fles voor </w:t>
      </w:r>
      <w:r w:rsidR="008F63EC">
        <w:rPr>
          <w:szCs w:val="20"/>
        </w:rPr>
        <w:t>je gaat</w:t>
      </w:r>
      <w:r w:rsidR="00BD77D0">
        <w:rPr>
          <w:szCs w:val="20"/>
        </w:rPr>
        <w:t xml:space="preserve"> proeven.</w:t>
      </w:r>
    </w:p>
    <w:p w:rsidR="00BD77D0" w:rsidRDefault="00DC0F7C" w:rsidP="00D73F0F">
      <w:pPr>
        <w:spacing w:after="200"/>
        <w:ind w:right="-286"/>
        <w:rPr>
          <w:szCs w:val="20"/>
        </w:rPr>
      </w:pPr>
      <w:r>
        <w:rPr>
          <w:noProof/>
          <w:szCs w:val="20"/>
          <w:lang w:val="en-GB" w:eastAsia="en-GB"/>
        </w:rPr>
        <w:drawing>
          <wp:anchor distT="0" distB="0" distL="114300" distR="114300" simplePos="0" relativeHeight="251659264" behindDoc="0" locked="0" layoutInCell="1" allowOverlap="1">
            <wp:simplePos x="0" y="0"/>
            <wp:positionH relativeFrom="column">
              <wp:posOffset>2655570</wp:posOffset>
            </wp:positionH>
            <wp:positionV relativeFrom="paragraph">
              <wp:posOffset>6350</wp:posOffset>
            </wp:positionV>
            <wp:extent cx="2057400" cy="2057400"/>
            <wp:effectExtent l="0" t="0" r="0"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57400" cy="2057400"/>
                    </a:xfrm>
                    <a:prstGeom prst="rect">
                      <a:avLst/>
                    </a:prstGeom>
                    <a:noFill/>
                    <a:ln>
                      <a:noFill/>
                    </a:ln>
                  </pic:spPr>
                </pic:pic>
              </a:graphicData>
            </a:graphic>
            <wp14:sizeRelH relativeFrom="page">
              <wp14:pctWidth>0</wp14:pctWidth>
            </wp14:sizeRelH>
            <wp14:sizeRelV relativeFrom="page">
              <wp14:pctHeight>0</wp14:pctHeight>
            </wp14:sizeRelV>
          </wp:anchor>
        </w:drawing>
      </w:r>
      <w:r w:rsidR="00BD77D0">
        <w:rPr>
          <w:szCs w:val="20"/>
        </w:rPr>
        <w:t>Nu rest jullie nog maar één ding….</w:t>
      </w:r>
      <w:r w:rsidR="005A3A61">
        <w:rPr>
          <w:szCs w:val="20"/>
        </w:rPr>
        <w:br/>
      </w:r>
      <w:r w:rsidR="005A3A61">
        <w:rPr>
          <w:szCs w:val="20"/>
        </w:rPr>
        <w:br/>
        <w:t>Proost!</w:t>
      </w:r>
    </w:p>
    <w:p w:rsidR="00BD77D0" w:rsidRDefault="00BD77D0" w:rsidP="00D73F0F">
      <w:pPr>
        <w:spacing w:after="200"/>
        <w:ind w:right="-286"/>
        <w:rPr>
          <w:szCs w:val="20"/>
        </w:rPr>
      </w:pPr>
    </w:p>
    <w:p w:rsidR="00BD77D0" w:rsidRDefault="00BD77D0" w:rsidP="00D73F0F">
      <w:pPr>
        <w:spacing w:after="200"/>
        <w:ind w:right="-286"/>
        <w:rPr>
          <w:szCs w:val="20"/>
        </w:rPr>
      </w:pPr>
      <w:r w:rsidRPr="00BD77D0">
        <w:rPr>
          <w:b/>
          <w:i/>
          <w:szCs w:val="20"/>
        </w:rPr>
        <w:t>Naslagwerken:</w:t>
      </w:r>
      <w:r w:rsidR="00DC0F7C" w:rsidRPr="00DC0F7C">
        <w:rPr>
          <w:noProof/>
          <w:szCs w:val="20"/>
          <w:lang w:eastAsia="en-GB"/>
        </w:rPr>
        <w:t xml:space="preserve"> </w:t>
      </w:r>
      <w:r>
        <w:rPr>
          <w:szCs w:val="20"/>
        </w:rPr>
        <w:br/>
        <w:t>Verander Water In Bier – Adrie Otte</w:t>
      </w:r>
      <w:r>
        <w:rPr>
          <w:szCs w:val="20"/>
        </w:rPr>
        <w:br/>
        <w:t>Thuis Bier Brouwen – Greg Huges</w:t>
      </w:r>
    </w:p>
    <w:p w:rsidR="00BD77D0" w:rsidRDefault="00DC0F7C" w:rsidP="00D73F0F">
      <w:pPr>
        <w:spacing w:after="200"/>
        <w:ind w:right="-286"/>
        <w:rPr>
          <w:szCs w:val="20"/>
        </w:rPr>
      </w:pPr>
      <w:r w:rsidRPr="00DC0F7C">
        <w:rPr>
          <w:b/>
          <w:i/>
          <w:noProof/>
          <w:szCs w:val="20"/>
          <w:lang w:val="en-GB" w:eastAsia="en-GB"/>
        </w:rPr>
        <w:drawing>
          <wp:anchor distT="0" distB="0" distL="114300" distR="114300" simplePos="0" relativeHeight="251657215" behindDoc="1" locked="0" layoutInCell="1" allowOverlap="1">
            <wp:simplePos x="0" y="0"/>
            <wp:positionH relativeFrom="column">
              <wp:posOffset>2922270</wp:posOffset>
            </wp:positionH>
            <wp:positionV relativeFrom="paragraph">
              <wp:posOffset>678815</wp:posOffset>
            </wp:positionV>
            <wp:extent cx="1657350" cy="1657350"/>
            <wp:effectExtent l="0" t="0" r="0" b="0"/>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57350" cy="1657350"/>
                    </a:xfrm>
                    <a:prstGeom prst="rect">
                      <a:avLst/>
                    </a:prstGeom>
                    <a:noFill/>
                    <a:ln>
                      <a:noFill/>
                    </a:ln>
                  </pic:spPr>
                </pic:pic>
              </a:graphicData>
            </a:graphic>
            <wp14:sizeRelH relativeFrom="page">
              <wp14:pctWidth>0</wp14:pctWidth>
            </wp14:sizeRelH>
            <wp14:sizeRelV relativeFrom="page">
              <wp14:pctHeight>0</wp14:pctHeight>
            </wp14:sizeRelV>
          </wp:anchor>
        </w:drawing>
      </w:r>
      <w:r w:rsidR="00BD77D0" w:rsidRPr="00DC0F7C">
        <w:rPr>
          <w:b/>
          <w:i/>
          <w:szCs w:val="20"/>
        </w:rPr>
        <w:t>Online Bierbenodigdheden en Ingrediënten:</w:t>
      </w:r>
      <w:r w:rsidR="00BD77D0">
        <w:rPr>
          <w:szCs w:val="20"/>
        </w:rPr>
        <w:br/>
      </w:r>
      <w:hyperlink r:id="rId14" w:history="1">
        <w:r w:rsidR="00D13A72" w:rsidRPr="002D2259">
          <w:rPr>
            <w:rStyle w:val="Hyperlink"/>
            <w:szCs w:val="20"/>
          </w:rPr>
          <w:t>www.brauwmarkt.com</w:t>
        </w:r>
      </w:hyperlink>
      <w:r w:rsidR="00D13A72">
        <w:rPr>
          <w:szCs w:val="20"/>
        </w:rPr>
        <w:br/>
      </w:r>
      <w:hyperlink r:id="rId15" w:history="1">
        <w:r w:rsidR="00BD77D0" w:rsidRPr="002D2259">
          <w:rPr>
            <w:rStyle w:val="Hyperlink"/>
            <w:szCs w:val="20"/>
          </w:rPr>
          <w:t>www.unibrew-nederland.nl</w:t>
        </w:r>
      </w:hyperlink>
      <w:r w:rsidR="00BD77D0">
        <w:rPr>
          <w:szCs w:val="20"/>
        </w:rPr>
        <w:br/>
      </w:r>
      <w:hyperlink r:id="rId16" w:history="1">
        <w:r w:rsidR="00BD77D0" w:rsidRPr="002D2259">
          <w:rPr>
            <w:rStyle w:val="Hyperlink"/>
            <w:szCs w:val="20"/>
          </w:rPr>
          <w:t>www.brouwland.com</w:t>
        </w:r>
      </w:hyperlink>
      <w:r w:rsidR="00BD77D0">
        <w:rPr>
          <w:szCs w:val="20"/>
        </w:rPr>
        <w:br/>
      </w:r>
      <w:hyperlink r:id="rId17" w:history="1">
        <w:r w:rsidR="00BD77D0" w:rsidRPr="002D2259">
          <w:rPr>
            <w:rStyle w:val="Hyperlink"/>
            <w:szCs w:val="20"/>
          </w:rPr>
          <w:t>www.brouwstore.nl</w:t>
        </w:r>
      </w:hyperlink>
    </w:p>
    <w:p w:rsidR="00BD77D0" w:rsidRDefault="00BD77D0" w:rsidP="00D73F0F">
      <w:pPr>
        <w:spacing w:after="200"/>
        <w:ind w:right="-286"/>
        <w:rPr>
          <w:szCs w:val="20"/>
        </w:rPr>
      </w:pPr>
    </w:p>
    <w:p w:rsidR="00D13A72" w:rsidRDefault="003A0A56" w:rsidP="00D73F0F">
      <w:pPr>
        <w:spacing w:after="200"/>
        <w:ind w:right="-286"/>
        <w:rPr>
          <w:szCs w:val="20"/>
        </w:rPr>
      </w:pPr>
      <w:r>
        <w:rPr>
          <w:noProof/>
        </w:rPr>
        <w:pict>
          <v:shape id="_x0000_s1030" type="#_x0000_t75" style="position:absolute;margin-left:314.1pt;margin-top:80.3pt;width:211.65pt;height:120.05pt;z-index:-251645952;mso-position-horizontal-relative:text;mso-position-vertical-relative:text">
            <v:imagedata r:id="rId18" o:title="craft"/>
          </v:shape>
        </w:pict>
      </w:r>
      <w:proofErr w:type="spellStart"/>
      <w:r w:rsidR="00BD77D0" w:rsidRPr="00BD77D0">
        <w:rPr>
          <w:b/>
          <w:i/>
          <w:szCs w:val="20"/>
        </w:rPr>
        <w:t>Bierbrouw</w:t>
      </w:r>
      <w:proofErr w:type="spellEnd"/>
      <w:r w:rsidR="00BD77D0" w:rsidRPr="00BD77D0">
        <w:rPr>
          <w:b/>
          <w:i/>
          <w:szCs w:val="20"/>
        </w:rPr>
        <w:t>-pakketten :</w:t>
      </w:r>
      <w:r w:rsidR="00BD77D0">
        <w:rPr>
          <w:szCs w:val="20"/>
        </w:rPr>
        <w:br/>
      </w:r>
      <w:proofErr w:type="spellStart"/>
      <w:r w:rsidR="00BD77D0">
        <w:rPr>
          <w:szCs w:val="20"/>
        </w:rPr>
        <w:t>Arsegan</w:t>
      </w:r>
      <w:proofErr w:type="spellEnd"/>
      <w:r w:rsidR="00BD77D0">
        <w:rPr>
          <w:szCs w:val="20"/>
        </w:rPr>
        <w:t xml:space="preserve"> Complete</w:t>
      </w:r>
      <w:r w:rsidR="00BD77D0">
        <w:rPr>
          <w:szCs w:val="20"/>
        </w:rPr>
        <w:br/>
      </w:r>
      <w:proofErr w:type="spellStart"/>
      <w:r w:rsidR="00BD77D0">
        <w:rPr>
          <w:szCs w:val="20"/>
        </w:rPr>
        <w:t>Arsegan</w:t>
      </w:r>
      <w:proofErr w:type="spellEnd"/>
      <w:r w:rsidR="00BD77D0">
        <w:rPr>
          <w:szCs w:val="20"/>
        </w:rPr>
        <w:t xml:space="preserve"> Moutpakket</w:t>
      </w:r>
      <w:r w:rsidR="00BD77D0">
        <w:rPr>
          <w:szCs w:val="20"/>
        </w:rPr>
        <w:br/>
      </w:r>
      <w:proofErr w:type="spellStart"/>
      <w:r w:rsidR="00BD77D0">
        <w:rPr>
          <w:szCs w:val="20"/>
        </w:rPr>
        <w:t>Speidl</w:t>
      </w:r>
      <w:proofErr w:type="spellEnd"/>
      <w:r w:rsidR="00BD77D0">
        <w:rPr>
          <w:szCs w:val="20"/>
        </w:rPr>
        <w:t xml:space="preserve"> Moutpakket</w:t>
      </w:r>
      <w:bookmarkStart w:id="0" w:name="_GoBack"/>
      <w:bookmarkEnd w:id="0"/>
      <w:r w:rsidR="00BD77D0">
        <w:rPr>
          <w:szCs w:val="20"/>
        </w:rPr>
        <w:br/>
      </w:r>
      <w:proofErr w:type="spellStart"/>
      <w:r w:rsidR="00BD77D0">
        <w:rPr>
          <w:szCs w:val="20"/>
        </w:rPr>
        <w:t>Brewferm</w:t>
      </w:r>
      <w:proofErr w:type="spellEnd"/>
      <w:r w:rsidR="00BD77D0">
        <w:rPr>
          <w:szCs w:val="20"/>
        </w:rPr>
        <w:t xml:space="preserve"> Moutpakket</w:t>
      </w:r>
      <w:r w:rsidR="00BD77D0">
        <w:rPr>
          <w:szCs w:val="20"/>
        </w:rPr>
        <w:br/>
        <w:t>Weyerman Moutpakket</w:t>
      </w:r>
      <w:r w:rsidR="00BD77D0">
        <w:rPr>
          <w:szCs w:val="20"/>
        </w:rPr>
        <w:br/>
        <w:t>etc.</w:t>
      </w:r>
    </w:p>
    <w:p w:rsidR="003A0A56" w:rsidRDefault="003A0A56" w:rsidP="00D73F0F">
      <w:pPr>
        <w:spacing w:after="200"/>
        <w:ind w:right="-286"/>
        <w:rPr>
          <w:szCs w:val="20"/>
        </w:rPr>
      </w:pPr>
    </w:p>
    <w:p w:rsidR="00DC29BD" w:rsidRPr="00356CC5" w:rsidRDefault="00D13A72" w:rsidP="00D73F0F">
      <w:pPr>
        <w:spacing w:after="200"/>
        <w:ind w:right="-286"/>
        <w:rPr>
          <w:szCs w:val="20"/>
        </w:rPr>
      </w:pPr>
      <w:r>
        <w:rPr>
          <w:szCs w:val="20"/>
        </w:rPr>
        <w:t>Tip!</w:t>
      </w:r>
      <w:r>
        <w:rPr>
          <w:szCs w:val="20"/>
        </w:rPr>
        <w:br/>
        <w:t xml:space="preserve">Kijk eventueel ook even op bv. </w:t>
      </w:r>
      <w:proofErr w:type="spellStart"/>
      <w:r>
        <w:rPr>
          <w:szCs w:val="20"/>
        </w:rPr>
        <w:t>Youtube</w:t>
      </w:r>
      <w:proofErr w:type="spellEnd"/>
      <w:r>
        <w:rPr>
          <w:szCs w:val="20"/>
        </w:rPr>
        <w:t xml:space="preserve"> voor instructiefilmpjes</w:t>
      </w:r>
    </w:p>
    <w:sectPr w:rsidR="00DC29BD" w:rsidRPr="00356CC5" w:rsidSect="001102E4">
      <w:footerReference w:type="default" r:id="rId19"/>
      <w:headerReference w:type="first" r:id="rId20"/>
      <w:footerReference w:type="first" r:id="rId21"/>
      <w:pgSz w:w="11906" w:h="16838" w:code="9"/>
      <w:pgMar w:top="1418" w:right="1274" w:bottom="1418" w:left="993" w:header="709" w:footer="34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17651" w:rsidRDefault="00B17651" w:rsidP="00786B22">
      <w:r>
        <w:separator/>
      </w:r>
    </w:p>
  </w:endnote>
  <w:endnote w:type="continuationSeparator" w:id="0">
    <w:p w:rsidR="00B17651" w:rsidRDefault="00B17651" w:rsidP="00786B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Impact">
    <w:panose1 w:val="020B080603090205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505"/>
      <w:gridCol w:w="567"/>
    </w:tblGrid>
    <w:tr w:rsidR="00786B22" w:rsidTr="0009661C">
      <w:trPr>
        <w:trHeight w:val="200"/>
      </w:trPr>
      <w:sdt>
        <w:sdtPr>
          <w:id w:val="-554464556"/>
          <w:dataBinding w:xpath="/ns1:coreProperties[1]/ns1:contentStatus[1]" w:storeItemID="{6C3C8BC8-F283-45AE-878A-BAB7291924A1}"/>
          <w:text/>
        </w:sdtPr>
        <w:sdtEndPr/>
        <w:sdtContent>
          <w:tc>
            <w:tcPr>
              <w:tcW w:w="8505" w:type="dxa"/>
              <w:shd w:val="clear" w:color="auto" w:fill="auto"/>
              <w:vAlign w:val="bottom"/>
            </w:tcPr>
            <w:p w:rsidR="00786B22" w:rsidRPr="00EE2A80" w:rsidRDefault="005B69DC" w:rsidP="009921C7">
              <w:pPr>
                <w:pStyle w:val="SNFootercursief"/>
              </w:pPr>
              <w:r>
                <w:t>Voettekst</w:t>
              </w:r>
            </w:p>
          </w:tc>
        </w:sdtContent>
      </w:sdt>
      <w:tc>
        <w:tcPr>
          <w:tcW w:w="567" w:type="dxa"/>
          <w:shd w:val="clear" w:color="auto" w:fill="auto"/>
          <w:vAlign w:val="bottom"/>
        </w:tcPr>
        <w:p w:rsidR="00786B22" w:rsidRDefault="002320BD" w:rsidP="0009661C">
          <w:pPr>
            <w:pStyle w:val="Voettekst"/>
            <w:jc w:val="right"/>
            <w:rPr>
              <w:lang w:val="en-US"/>
            </w:rPr>
          </w:pPr>
          <w:r w:rsidRPr="002320BD">
            <w:rPr>
              <w:lang w:val="en-US"/>
            </w:rPr>
            <w:fldChar w:fldCharType="begin"/>
          </w:r>
          <w:r w:rsidRPr="002320BD">
            <w:rPr>
              <w:lang w:val="en-US"/>
            </w:rPr>
            <w:instrText>PAGE   \* MERGEFORMAT</w:instrText>
          </w:r>
          <w:r w:rsidRPr="002320BD">
            <w:rPr>
              <w:lang w:val="en-US"/>
            </w:rPr>
            <w:fldChar w:fldCharType="separate"/>
          </w:r>
          <w:r w:rsidR="00F30ED7">
            <w:rPr>
              <w:noProof/>
              <w:lang w:val="en-US"/>
            </w:rPr>
            <w:t>6</w:t>
          </w:r>
          <w:r w:rsidRPr="002320BD">
            <w:rPr>
              <w:lang w:val="en-US"/>
            </w:rPr>
            <w:fldChar w:fldCharType="end"/>
          </w:r>
        </w:p>
      </w:tc>
    </w:tr>
  </w:tbl>
  <w:p w:rsidR="00786B22" w:rsidRPr="00786B22" w:rsidRDefault="00997003" w:rsidP="00786B22">
    <w:pPr>
      <w:pStyle w:val="Geenafstand"/>
      <w:rPr>
        <w:lang w:val="en-US"/>
      </w:rPr>
    </w:pPr>
    <w:r w:rsidRPr="00EE2A80">
      <w:rPr>
        <w:noProof/>
        <w:lang w:val="en-GB" w:eastAsia="en-GB"/>
      </w:rPr>
      <w:drawing>
        <wp:anchor distT="0" distB="0" distL="114300" distR="114300" simplePos="0" relativeHeight="251662336" behindDoc="1" locked="0" layoutInCell="1" allowOverlap="1" wp14:anchorId="29EF94A2" wp14:editId="6725DBC6">
          <wp:simplePos x="0" y="0"/>
          <wp:positionH relativeFrom="page">
            <wp:posOffset>0</wp:posOffset>
          </wp:positionH>
          <wp:positionV relativeFrom="page">
            <wp:posOffset>10131425</wp:posOffset>
          </wp:positionV>
          <wp:extent cx="7563600" cy="561600"/>
          <wp:effectExtent l="0" t="0" r="0" b="0"/>
          <wp:wrapNone/>
          <wp:docPr id="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d_footer_RGB-150dpi.jpg"/>
                  <pic:cNvPicPr/>
                </pic:nvPicPr>
                <pic:blipFill>
                  <a:blip r:embed="rId1">
                    <a:extLst>
                      <a:ext uri="{28A0092B-C50C-407E-A947-70E740481C1C}">
                        <a14:useLocalDpi xmlns:a14="http://schemas.microsoft.com/office/drawing/2010/main" val="0"/>
                      </a:ext>
                    </a:extLst>
                  </a:blip>
                  <a:stretch>
                    <a:fillRect/>
                  </a:stretch>
                </pic:blipFill>
                <pic:spPr>
                  <a:xfrm>
                    <a:off x="0" y="0"/>
                    <a:ext cx="7563600" cy="5616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505"/>
      <w:gridCol w:w="567"/>
    </w:tblGrid>
    <w:tr w:rsidR="00786B22" w:rsidTr="0009661C">
      <w:trPr>
        <w:trHeight w:val="200"/>
      </w:trPr>
      <w:sdt>
        <w:sdtPr>
          <w:id w:val="1422375496"/>
          <w:dataBinding w:xpath="/ns1:coreProperties[1]/ns1:contentStatus[1]" w:storeItemID="{6C3C8BC8-F283-45AE-878A-BAB7291924A1}"/>
          <w:text/>
        </w:sdtPr>
        <w:sdtEndPr/>
        <w:sdtContent>
          <w:tc>
            <w:tcPr>
              <w:tcW w:w="8505" w:type="dxa"/>
              <w:shd w:val="clear" w:color="auto" w:fill="auto"/>
              <w:vAlign w:val="bottom"/>
            </w:tcPr>
            <w:p w:rsidR="00786B22" w:rsidRPr="00997003" w:rsidRDefault="0052239C" w:rsidP="00DC0F7C">
              <w:pPr>
                <w:pStyle w:val="SNFootercursief"/>
              </w:pPr>
              <w:r>
                <w:t>Voettekst</w:t>
              </w:r>
            </w:p>
          </w:tc>
        </w:sdtContent>
      </w:sdt>
      <w:tc>
        <w:tcPr>
          <w:tcW w:w="567" w:type="dxa"/>
          <w:shd w:val="clear" w:color="auto" w:fill="auto"/>
          <w:vAlign w:val="bottom"/>
        </w:tcPr>
        <w:p w:rsidR="00786B22" w:rsidRDefault="0009661C" w:rsidP="0009661C">
          <w:pPr>
            <w:pStyle w:val="Voettekst"/>
            <w:jc w:val="right"/>
            <w:rPr>
              <w:lang w:val="en-US"/>
            </w:rPr>
          </w:pPr>
          <w:r w:rsidRPr="0009661C">
            <w:rPr>
              <w:lang w:val="en-US"/>
            </w:rPr>
            <w:fldChar w:fldCharType="begin"/>
          </w:r>
          <w:r w:rsidRPr="0009661C">
            <w:rPr>
              <w:lang w:val="en-US"/>
            </w:rPr>
            <w:instrText>PAGE   \* MERGEFORMAT</w:instrText>
          </w:r>
          <w:r w:rsidRPr="0009661C">
            <w:rPr>
              <w:lang w:val="en-US"/>
            </w:rPr>
            <w:fldChar w:fldCharType="separate"/>
          </w:r>
          <w:r w:rsidR="00F30ED7">
            <w:rPr>
              <w:noProof/>
              <w:lang w:val="en-US"/>
            </w:rPr>
            <w:t>1</w:t>
          </w:r>
          <w:r w:rsidRPr="0009661C">
            <w:rPr>
              <w:lang w:val="en-US"/>
            </w:rPr>
            <w:fldChar w:fldCharType="end"/>
          </w:r>
        </w:p>
      </w:tc>
    </w:tr>
  </w:tbl>
  <w:p w:rsidR="00786B22" w:rsidRDefault="00997003" w:rsidP="003E21BB">
    <w:pPr>
      <w:pStyle w:val="Geenafstand"/>
    </w:pPr>
    <w:r w:rsidRPr="00997003">
      <w:rPr>
        <w:noProof/>
        <w:lang w:val="en-GB" w:eastAsia="en-GB"/>
      </w:rPr>
      <w:drawing>
        <wp:anchor distT="0" distB="0" distL="114300" distR="114300" simplePos="0" relativeHeight="251660288" behindDoc="1" locked="0" layoutInCell="1" allowOverlap="1" wp14:anchorId="1C591E45" wp14:editId="21EAFC89">
          <wp:simplePos x="0" y="0"/>
          <wp:positionH relativeFrom="page">
            <wp:posOffset>0</wp:posOffset>
          </wp:positionH>
          <wp:positionV relativeFrom="page">
            <wp:posOffset>10131425</wp:posOffset>
          </wp:positionV>
          <wp:extent cx="7563600" cy="561600"/>
          <wp:effectExtent l="0" t="0" r="0" b="0"/>
          <wp:wrapNone/>
          <wp:docPr id="5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d_footer_RGB-150dpi.jpg"/>
                  <pic:cNvPicPr/>
                </pic:nvPicPr>
                <pic:blipFill>
                  <a:blip r:embed="rId1">
                    <a:extLst>
                      <a:ext uri="{28A0092B-C50C-407E-A947-70E740481C1C}">
                        <a14:useLocalDpi xmlns:a14="http://schemas.microsoft.com/office/drawing/2010/main" val="0"/>
                      </a:ext>
                    </a:extLst>
                  </a:blip>
                  <a:stretch>
                    <a:fillRect/>
                  </a:stretch>
                </pic:blipFill>
                <pic:spPr>
                  <a:xfrm>
                    <a:off x="0" y="0"/>
                    <a:ext cx="7563600" cy="5616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17651" w:rsidRDefault="00B17651" w:rsidP="00786B22">
      <w:r>
        <w:separator/>
      </w:r>
    </w:p>
  </w:footnote>
  <w:footnote w:type="continuationSeparator" w:id="0">
    <w:p w:rsidR="00B17651" w:rsidRDefault="00B17651" w:rsidP="00786B2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25AB" w:rsidRPr="00BE35EC" w:rsidRDefault="00386D1B">
    <w:pPr>
      <w:pStyle w:val="Koptekst"/>
      <w:rPr>
        <w:b/>
        <w:color w:val="FF0000"/>
        <w:sz w:val="32"/>
        <w:szCs w:val="32"/>
      </w:rPr>
    </w:pPr>
    <w:r w:rsidRPr="00BE35EC">
      <w:rPr>
        <w:b/>
        <w:noProof/>
        <w:color w:val="FF0000"/>
        <w:sz w:val="32"/>
        <w:szCs w:val="32"/>
        <w:lang w:val="en-GB" w:eastAsia="en-GB"/>
      </w:rPr>
      <w:drawing>
        <wp:anchor distT="0" distB="0" distL="114300" distR="114300" simplePos="0" relativeHeight="251658240" behindDoc="1" locked="0" layoutInCell="1" allowOverlap="1" wp14:anchorId="712B1FEB" wp14:editId="1E747A6D">
          <wp:simplePos x="0" y="0"/>
          <wp:positionH relativeFrom="page">
            <wp:posOffset>0</wp:posOffset>
          </wp:positionH>
          <wp:positionV relativeFrom="page">
            <wp:posOffset>-12065</wp:posOffset>
          </wp:positionV>
          <wp:extent cx="7559675" cy="1816735"/>
          <wp:effectExtent l="0" t="0" r="3175" b="0"/>
          <wp:wrapNone/>
          <wp:docPr id="5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d_banner_RGB-150dpi.jpg"/>
                  <pic:cNvPicPr/>
                </pic:nvPicPr>
                <pic:blipFill>
                  <a:blip r:embed="rId1">
                    <a:extLst>
                      <a:ext uri="{28A0092B-C50C-407E-A947-70E740481C1C}">
                        <a14:useLocalDpi xmlns:a14="http://schemas.microsoft.com/office/drawing/2010/main" val="0"/>
                      </a:ext>
                    </a:extLst>
                  </a:blip>
                  <a:stretch>
                    <a:fillRect/>
                  </a:stretch>
                </pic:blipFill>
                <pic:spPr>
                  <a:xfrm>
                    <a:off x="0" y="0"/>
                    <a:ext cx="7559675" cy="1816735"/>
                  </a:xfrm>
                  <a:prstGeom prst="rect">
                    <a:avLst/>
                  </a:prstGeom>
                </pic:spPr>
              </pic:pic>
            </a:graphicData>
          </a:graphic>
          <wp14:sizeRelH relativeFrom="page">
            <wp14:pctWidth>0</wp14:pctWidth>
          </wp14:sizeRelH>
          <wp14:sizeRelV relativeFrom="page">
            <wp14:pctHeight>0</wp14:pctHeight>
          </wp14:sizeRelV>
        </wp:anchor>
      </w:drawing>
    </w:r>
    <w:r w:rsidR="006C25AB" w:rsidRPr="00BE35EC">
      <w:rPr>
        <w:b/>
        <w:noProof/>
        <w:color w:val="FF0000"/>
        <w:sz w:val="32"/>
        <w:szCs w:val="32"/>
        <w:lang w:val="en-GB" w:eastAsia="en-GB"/>
      </w:rPr>
      <w:drawing>
        <wp:anchor distT="0" distB="0" distL="114300" distR="114300" simplePos="0" relativeHeight="251659264" behindDoc="1" locked="0" layoutInCell="1" allowOverlap="1" wp14:anchorId="75896B68" wp14:editId="33EA5D62">
          <wp:simplePos x="0" y="0"/>
          <wp:positionH relativeFrom="page">
            <wp:posOffset>5472430</wp:posOffset>
          </wp:positionH>
          <wp:positionV relativeFrom="page">
            <wp:posOffset>269875</wp:posOffset>
          </wp:positionV>
          <wp:extent cx="1350000" cy="1267200"/>
          <wp:effectExtent l="0" t="0" r="3175" b="0"/>
          <wp:wrapNone/>
          <wp:docPr id="5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_logo_RGB.emf"/>
                  <pic:cNvPicPr/>
                </pic:nvPicPr>
                <pic:blipFill>
                  <a:blip r:embed="rId2" cstate="print">
                    <a:extLst>
                      <a:ext uri="{28A0092B-C50C-407E-A947-70E740481C1C}">
                        <a14:useLocalDpi xmlns:a14="http://schemas.microsoft.com/office/drawing/2010/main" val="0"/>
                      </a:ext>
                    </a:extLst>
                  </a:blip>
                  <a:stretch>
                    <a:fillRect/>
                  </a:stretch>
                </pic:blipFill>
                <pic:spPr>
                  <a:xfrm>
                    <a:off x="0" y="0"/>
                    <a:ext cx="1350000" cy="1267200"/>
                  </a:xfrm>
                  <a:prstGeom prst="rect">
                    <a:avLst/>
                  </a:prstGeom>
                </pic:spPr>
              </pic:pic>
            </a:graphicData>
          </a:graphic>
          <wp14:sizeRelH relativeFrom="margin">
            <wp14:pctWidth>0</wp14:pctWidth>
          </wp14:sizeRelH>
          <wp14:sizeRelV relativeFrom="margin">
            <wp14:pctHeight>0</wp14:pctHeight>
          </wp14:sizeRelV>
        </wp:anchor>
      </w:drawing>
    </w:r>
    <w:r w:rsidR="00260633">
      <w:rPr>
        <w:b/>
        <w:noProof/>
        <w:color w:val="FF0000"/>
        <w:sz w:val="32"/>
        <w:szCs w:val="32"/>
        <w:lang w:val="en-GB" w:eastAsia="en-GB"/>
      </w:rPr>
      <w:t xml:space="preserve">Ambachtelijk </w:t>
    </w:r>
    <w:r w:rsidR="00BE35EC" w:rsidRPr="00BE35EC">
      <w:rPr>
        <w:b/>
        <w:color w:val="FF0000"/>
        <w:sz w:val="32"/>
        <w:szCs w:val="32"/>
      </w:rPr>
      <w:t>Scouting</w:t>
    </w:r>
    <w:r w:rsidR="001E1E0F">
      <w:rPr>
        <w:b/>
        <w:color w:val="FF0000"/>
        <w:sz w:val="32"/>
        <w:szCs w:val="32"/>
      </w:rPr>
      <w:t>bier</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CA568EF"/>
    <w:multiLevelType w:val="multilevel"/>
    <w:tmpl w:val="585E73EA"/>
    <w:lvl w:ilvl="0">
      <w:start w:val="1"/>
      <w:numFmt w:val="decimal"/>
      <w:lvlText w:val="%1"/>
      <w:lvlJc w:val="left"/>
      <w:pPr>
        <w:ind w:left="540" w:hanging="540"/>
      </w:pPr>
      <w:rPr>
        <w:rFonts w:hint="default"/>
      </w:rPr>
    </w:lvl>
    <w:lvl w:ilvl="1">
      <w:start w:val="1"/>
      <w:numFmt w:val="decimalZero"/>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4E5E1F9C"/>
    <w:multiLevelType w:val="multilevel"/>
    <w:tmpl w:val="A27291BC"/>
    <w:lvl w:ilvl="0">
      <w:start w:val="3"/>
      <w:numFmt w:val="decimal"/>
      <w:lvlText w:val="%1.0"/>
      <w:lvlJc w:val="left"/>
      <w:pPr>
        <w:ind w:left="720" w:hanging="720"/>
      </w:pPr>
      <w:rPr>
        <w:rFonts w:hint="default"/>
      </w:rPr>
    </w:lvl>
    <w:lvl w:ilvl="1">
      <w:start w:val="1"/>
      <w:numFmt w:val="decimalZero"/>
      <w:lvlText w:val="%1.%2"/>
      <w:lvlJc w:val="left"/>
      <w:pPr>
        <w:ind w:left="1146"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4272" w:hanging="144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2" w15:restartNumberingAfterBreak="0">
    <w:nsid w:val="4F9F5CD4"/>
    <w:multiLevelType w:val="multilevel"/>
    <w:tmpl w:val="D3A03BE6"/>
    <w:lvl w:ilvl="0">
      <w:start w:val="2"/>
      <w:numFmt w:val="decimal"/>
      <w:lvlText w:val="%1.0"/>
      <w:lvlJc w:val="left"/>
      <w:pPr>
        <w:ind w:left="1260" w:hanging="720"/>
      </w:pPr>
      <w:rPr>
        <w:rFonts w:hint="default"/>
      </w:rPr>
    </w:lvl>
    <w:lvl w:ilvl="1">
      <w:start w:val="1"/>
      <w:numFmt w:val="decimalZero"/>
      <w:lvlText w:val="%1.%2"/>
      <w:lvlJc w:val="left"/>
      <w:pPr>
        <w:ind w:left="1968" w:hanging="720"/>
      </w:pPr>
      <w:rPr>
        <w:rFonts w:hint="default"/>
      </w:rPr>
    </w:lvl>
    <w:lvl w:ilvl="2">
      <w:start w:val="1"/>
      <w:numFmt w:val="decimal"/>
      <w:lvlText w:val="%1.%2.%3"/>
      <w:lvlJc w:val="left"/>
      <w:pPr>
        <w:ind w:left="2676" w:hanging="720"/>
      </w:pPr>
      <w:rPr>
        <w:rFonts w:hint="default"/>
      </w:rPr>
    </w:lvl>
    <w:lvl w:ilvl="3">
      <w:start w:val="1"/>
      <w:numFmt w:val="decimal"/>
      <w:lvlText w:val="%1.%2.%3.%4"/>
      <w:lvlJc w:val="left"/>
      <w:pPr>
        <w:ind w:left="3744" w:hanging="1080"/>
      </w:pPr>
      <w:rPr>
        <w:rFonts w:hint="default"/>
      </w:rPr>
    </w:lvl>
    <w:lvl w:ilvl="4">
      <w:start w:val="1"/>
      <w:numFmt w:val="decimal"/>
      <w:lvlText w:val="%1.%2.%3.%4.%5"/>
      <w:lvlJc w:val="left"/>
      <w:pPr>
        <w:ind w:left="4812" w:hanging="1440"/>
      </w:pPr>
      <w:rPr>
        <w:rFonts w:hint="default"/>
      </w:rPr>
    </w:lvl>
    <w:lvl w:ilvl="5">
      <w:start w:val="1"/>
      <w:numFmt w:val="decimal"/>
      <w:lvlText w:val="%1.%2.%3.%4.%5.%6"/>
      <w:lvlJc w:val="left"/>
      <w:pPr>
        <w:ind w:left="5520" w:hanging="1440"/>
      </w:pPr>
      <w:rPr>
        <w:rFonts w:hint="default"/>
      </w:rPr>
    </w:lvl>
    <w:lvl w:ilvl="6">
      <w:start w:val="1"/>
      <w:numFmt w:val="decimal"/>
      <w:lvlText w:val="%1.%2.%3.%4.%5.%6.%7"/>
      <w:lvlJc w:val="left"/>
      <w:pPr>
        <w:ind w:left="6588" w:hanging="1800"/>
      </w:pPr>
      <w:rPr>
        <w:rFonts w:hint="default"/>
      </w:rPr>
    </w:lvl>
    <w:lvl w:ilvl="7">
      <w:start w:val="1"/>
      <w:numFmt w:val="decimal"/>
      <w:lvlText w:val="%1.%2.%3.%4.%5.%6.%7.%8"/>
      <w:lvlJc w:val="left"/>
      <w:pPr>
        <w:ind w:left="7296" w:hanging="1800"/>
      </w:pPr>
      <w:rPr>
        <w:rFonts w:hint="default"/>
      </w:rPr>
    </w:lvl>
    <w:lvl w:ilvl="8">
      <w:start w:val="1"/>
      <w:numFmt w:val="decimal"/>
      <w:lvlText w:val="%1.%2.%3.%4.%5.%6.%7.%8.%9"/>
      <w:lvlJc w:val="left"/>
      <w:pPr>
        <w:ind w:left="8364" w:hanging="2160"/>
      </w:pPr>
      <w:rPr>
        <w:rFonts w:hint="default"/>
      </w:rPr>
    </w:lvl>
  </w:abstractNum>
  <w:abstractNum w:abstractNumId="3" w15:restartNumberingAfterBreak="0">
    <w:nsid w:val="54977C27"/>
    <w:multiLevelType w:val="multilevel"/>
    <w:tmpl w:val="996ADCA6"/>
    <w:lvl w:ilvl="0">
      <w:start w:val="1"/>
      <w:numFmt w:val="decimal"/>
      <w:lvlText w:val="%1"/>
      <w:lvlJc w:val="left"/>
      <w:pPr>
        <w:ind w:left="540" w:hanging="540"/>
      </w:pPr>
      <w:rPr>
        <w:rFonts w:hint="default"/>
      </w:rPr>
    </w:lvl>
    <w:lvl w:ilvl="1">
      <w:numFmt w:val="decimalZero"/>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6BAE4AB9"/>
    <w:multiLevelType w:val="hybridMultilevel"/>
    <w:tmpl w:val="1DB86E3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7C9B2B07"/>
    <w:multiLevelType w:val="hybridMultilevel"/>
    <w:tmpl w:val="2F7AC954"/>
    <w:lvl w:ilvl="0" w:tplc="DCDC8112">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2"/>
  </w:num>
  <w:num w:numId="4">
    <w:abstractNumId w:val="1"/>
  </w:num>
  <w:num w:numId="5">
    <w:abstractNumId w:val="0"/>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06DA"/>
    <w:rsid w:val="0009661C"/>
    <w:rsid w:val="000C0E29"/>
    <w:rsid w:val="000E3BCA"/>
    <w:rsid w:val="000E3C37"/>
    <w:rsid w:val="001102E4"/>
    <w:rsid w:val="00136EDF"/>
    <w:rsid w:val="001763C8"/>
    <w:rsid w:val="001C1710"/>
    <w:rsid w:val="001E1E0F"/>
    <w:rsid w:val="002320BD"/>
    <w:rsid w:val="00260633"/>
    <w:rsid w:val="002A72AF"/>
    <w:rsid w:val="002E036F"/>
    <w:rsid w:val="002F0D04"/>
    <w:rsid w:val="00343827"/>
    <w:rsid w:val="00356CC5"/>
    <w:rsid w:val="003844B8"/>
    <w:rsid w:val="00386D1B"/>
    <w:rsid w:val="003A0A56"/>
    <w:rsid w:val="003E06E0"/>
    <w:rsid w:val="003E1872"/>
    <w:rsid w:val="003E21BB"/>
    <w:rsid w:val="003F03C1"/>
    <w:rsid w:val="00416439"/>
    <w:rsid w:val="00431E2C"/>
    <w:rsid w:val="00432B12"/>
    <w:rsid w:val="0044712A"/>
    <w:rsid w:val="00457FC0"/>
    <w:rsid w:val="00467050"/>
    <w:rsid w:val="00493AB2"/>
    <w:rsid w:val="004B360B"/>
    <w:rsid w:val="0050787B"/>
    <w:rsid w:val="0052239C"/>
    <w:rsid w:val="00527085"/>
    <w:rsid w:val="005515B7"/>
    <w:rsid w:val="00557412"/>
    <w:rsid w:val="005A3A61"/>
    <w:rsid w:val="005B69DC"/>
    <w:rsid w:val="005E46AD"/>
    <w:rsid w:val="006477D3"/>
    <w:rsid w:val="006B1824"/>
    <w:rsid w:val="006B1E4A"/>
    <w:rsid w:val="006C25AB"/>
    <w:rsid w:val="006C2EC6"/>
    <w:rsid w:val="00707458"/>
    <w:rsid w:val="007251AB"/>
    <w:rsid w:val="007339C1"/>
    <w:rsid w:val="007411E2"/>
    <w:rsid w:val="00753B98"/>
    <w:rsid w:val="00772344"/>
    <w:rsid w:val="0078690C"/>
    <w:rsid w:val="00786B22"/>
    <w:rsid w:val="007F3B76"/>
    <w:rsid w:val="00800A8B"/>
    <w:rsid w:val="00860FD0"/>
    <w:rsid w:val="0087662F"/>
    <w:rsid w:val="00894394"/>
    <w:rsid w:val="008A29D6"/>
    <w:rsid w:val="008A537D"/>
    <w:rsid w:val="008C084C"/>
    <w:rsid w:val="008E41E7"/>
    <w:rsid w:val="008F63EC"/>
    <w:rsid w:val="0098330C"/>
    <w:rsid w:val="009921C7"/>
    <w:rsid w:val="00997003"/>
    <w:rsid w:val="009A442D"/>
    <w:rsid w:val="00A25C72"/>
    <w:rsid w:val="00A42718"/>
    <w:rsid w:val="00A43527"/>
    <w:rsid w:val="00A7135B"/>
    <w:rsid w:val="00AA7B8A"/>
    <w:rsid w:val="00B018B0"/>
    <w:rsid w:val="00B17651"/>
    <w:rsid w:val="00B66BFD"/>
    <w:rsid w:val="00B84CA8"/>
    <w:rsid w:val="00BD77D0"/>
    <w:rsid w:val="00BE35EC"/>
    <w:rsid w:val="00BE78E9"/>
    <w:rsid w:val="00C306CD"/>
    <w:rsid w:val="00C37897"/>
    <w:rsid w:val="00C72FDF"/>
    <w:rsid w:val="00C91EAD"/>
    <w:rsid w:val="00C92AD1"/>
    <w:rsid w:val="00CB0173"/>
    <w:rsid w:val="00CD2C8D"/>
    <w:rsid w:val="00D03E32"/>
    <w:rsid w:val="00D13A72"/>
    <w:rsid w:val="00D73F0F"/>
    <w:rsid w:val="00D91043"/>
    <w:rsid w:val="00DC0F7C"/>
    <w:rsid w:val="00DC29BD"/>
    <w:rsid w:val="00DD4301"/>
    <w:rsid w:val="00E06BD0"/>
    <w:rsid w:val="00E12E27"/>
    <w:rsid w:val="00E201FC"/>
    <w:rsid w:val="00E91DD2"/>
    <w:rsid w:val="00EE2A80"/>
    <w:rsid w:val="00EF292A"/>
    <w:rsid w:val="00F30ED7"/>
    <w:rsid w:val="00F345A6"/>
    <w:rsid w:val="00F55ABB"/>
    <w:rsid w:val="00F8346D"/>
    <w:rsid w:val="00FB779A"/>
    <w:rsid w:val="00FC21A0"/>
    <w:rsid w:val="00FD0AC6"/>
    <w:rsid w:val="00FF06DA"/>
    <w:rsid w:val="00FF487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131EFF4-CDDF-4F75-9F26-F8AD7825FE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A42718"/>
    <w:pPr>
      <w:spacing w:after="0"/>
    </w:pPr>
    <w:rPr>
      <w:sz w:val="20"/>
    </w:rPr>
  </w:style>
  <w:style w:type="paragraph" w:styleId="Kop1">
    <w:name w:val="heading 1"/>
    <w:basedOn w:val="Standaard"/>
    <w:next w:val="Standaard"/>
    <w:link w:val="Kop1Char"/>
    <w:uiPriority w:val="9"/>
    <w:qFormat/>
    <w:rsid w:val="00B84CA8"/>
    <w:pPr>
      <w:keepNext/>
      <w:keepLines/>
      <w:pageBreakBefore/>
      <w:spacing w:line="360" w:lineRule="auto"/>
      <w:outlineLvl w:val="0"/>
    </w:pPr>
    <w:rPr>
      <w:rFonts w:ascii="Impact" w:eastAsiaTheme="majorEastAsia" w:hAnsi="Impact" w:cstheme="majorBidi"/>
      <w:bCs/>
      <w:color w:val="000000" w:themeColor="text1"/>
      <w:sz w:val="32"/>
      <w:szCs w:val="28"/>
    </w:rPr>
  </w:style>
  <w:style w:type="paragraph" w:styleId="Kop2">
    <w:name w:val="heading 2"/>
    <w:basedOn w:val="Standaard"/>
    <w:next w:val="Standaard"/>
    <w:link w:val="Kop2Char"/>
    <w:uiPriority w:val="9"/>
    <w:unhideWhenUsed/>
    <w:qFormat/>
    <w:rsid w:val="00A42718"/>
    <w:pPr>
      <w:keepNext/>
      <w:keepLines/>
      <w:outlineLvl w:val="1"/>
    </w:pPr>
    <w:rPr>
      <w:rFonts w:asciiTheme="majorHAnsi" w:eastAsiaTheme="majorEastAsia" w:hAnsiTheme="majorHAnsi" w:cstheme="majorBidi"/>
      <w:b/>
      <w:bCs/>
      <w:color w:val="000000" w:themeColor="text1"/>
      <w:szCs w:val="26"/>
    </w:rPr>
  </w:style>
  <w:style w:type="paragraph" w:styleId="Kop3">
    <w:name w:val="heading 3"/>
    <w:basedOn w:val="Standaard"/>
    <w:next w:val="Standaard"/>
    <w:link w:val="Kop3Char"/>
    <w:uiPriority w:val="9"/>
    <w:unhideWhenUsed/>
    <w:qFormat/>
    <w:rsid w:val="00CD2C8D"/>
    <w:pPr>
      <w:keepNext/>
      <w:keepLines/>
      <w:outlineLvl w:val="2"/>
    </w:pPr>
    <w:rPr>
      <w:rFonts w:asciiTheme="majorHAnsi" w:eastAsiaTheme="majorEastAsia" w:hAnsiTheme="majorHAnsi" w:cstheme="majorBidi"/>
      <w:bCs/>
      <w:i/>
    </w:rPr>
  </w:style>
  <w:style w:type="paragraph" w:styleId="Kop4">
    <w:name w:val="heading 4"/>
    <w:basedOn w:val="Standaard"/>
    <w:next w:val="Standaard"/>
    <w:link w:val="Kop4Char"/>
    <w:uiPriority w:val="9"/>
    <w:semiHidden/>
    <w:unhideWhenUsed/>
    <w:rsid w:val="002320BD"/>
    <w:pPr>
      <w:keepNext/>
      <w:keepLines/>
      <w:spacing w:before="200"/>
      <w:outlineLvl w:val="3"/>
    </w:pPr>
    <w:rPr>
      <w:rFonts w:asciiTheme="majorHAnsi" w:eastAsiaTheme="majorEastAsia" w:hAnsiTheme="majorHAnsi" w:cstheme="majorBidi"/>
      <w:b/>
      <w:bCs/>
      <w:i/>
      <w:iCs/>
      <w:color w:val="FF0000"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Ondertitel">
    <w:name w:val="Subtitle"/>
    <w:basedOn w:val="Standaard"/>
    <w:next w:val="Titel"/>
    <w:link w:val="OndertitelChar"/>
    <w:uiPriority w:val="11"/>
    <w:qFormat/>
    <w:rsid w:val="00A42718"/>
    <w:pPr>
      <w:numPr>
        <w:ilvl w:val="1"/>
      </w:numPr>
    </w:pPr>
    <w:rPr>
      <w:rFonts w:asciiTheme="majorHAnsi" w:eastAsiaTheme="majorEastAsia" w:hAnsiTheme="majorHAnsi" w:cstheme="majorBidi"/>
      <w:b/>
      <w:iCs/>
      <w:color w:val="FFFFFF" w:themeColor="background1"/>
      <w:szCs w:val="24"/>
    </w:rPr>
  </w:style>
  <w:style w:type="character" w:customStyle="1" w:styleId="OndertitelChar">
    <w:name w:val="Ondertitel Char"/>
    <w:basedOn w:val="Standaardalinea-lettertype"/>
    <w:link w:val="Ondertitel"/>
    <w:uiPriority w:val="11"/>
    <w:rsid w:val="00A42718"/>
    <w:rPr>
      <w:rFonts w:asciiTheme="majorHAnsi" w:eastAsiaTheme="majorEastAsia" w:hAnsiTheme="majorHAnsi" w:cstheme="majorBidi"/>
      <w:b/>
      <w:iCs/>
      <w:color w:val="FFFFFF" w:themeColor="background1"/>
      <w:sz w:val="20"/>
      <w:szCs w:val="24"/>
    </w:rPr>
  </w:style>
  <w:style w:type="paragraph" w:customStyle="1" w:styleId="SNTussenkop">
    <w:name w:val="SN_Tussenkop"/>
    <w:basedOn w:val="Standaard"/>
    <w:qFormat/>
    <w:rsid w:val="00EE2A80"/>
    <w:rPr>
      <w:b/>
    </w:rPr>
  </w:style>
  <w:style w:type="paragraph" w:styleId="Titel">
    <w:name w:val="Title"/>
    <w:basedOn w:val="Standaard"/>
    <w:link w:val="TitelChar"/>
    <w:uiPriority w:val="10"/>
    <w:qFormat/>
    <w:rsid w:val="00A42718"/>
    <w:pPr>
      <w:contextualSpacing/>
    </w:pPr>
    <w:rPr>
      <w:rFonts w:ascii="Impact" w:eastAsiaTheme="majorEastAsia" w:hAnsi="Impact" w:cstheme="majorBidi"/>
      <w:color w:val="FFFFFF" w:themeColor="background1"/>
      <w:spacing w:val="5"/>
      <w:kern w:val="28"/>
      <w:sz w:val="32"/>
      <w:szCs w:val="52"/>
    </w:rPr>
  </w:style>
  <w:style w:type="character" w:customStyle="1" w:styleId="TitelChar">
    <w:name w:val="Titel Char"/>
    <w:basedOn w:val="Standaardalinea-lettertype"/>
    <w:link w:val="Titel"/>
    <w:uiPriority w:val="10"/>
    <w:rsid w:val="00A42718"/>
    <w:rPr>
      <w:rFonts w:ascii="Impact" w:eastAsiaTheme="majorEastAsia" w:hAnsi="Impact" w:cstheme="majorBidi"/>
      <w:color w:val="FFFFFF" w:themeColor="background1"/>
      <w:spacing w:val="5"/>
      <w:kern w:val="28"/>
      <w:sz w:val="32"/>
      <w:szCs w:val="52"/>
    </w:rPr>
  </w:style>
  <w:style w:type="paragraph" w:styleId="Koptekst">
    <w:name w:val="header"/>
    <w:basedOn w:val="Standaard"/>
    <w:link w:val="KoptekstChar"/>
    <w:uiPriority w:val="99"/>
    <w:unhideWhenUsed/>
    <w:rsid w:val="00786B22"/>
    <w:pPr>
      <w:tabs>
        <w:tab w:val="center" w:pos="4536"/>
        <w:tab w:val="right" w:pos="9072"/>
      </w:tabs>
    </w:pPr>
  </w:style>
  <w:style w:type="character" w:customStyle="1" w:styleId="KoptekstChar">
    <w:name w:val="Koptekst Char"/>
    <w:basedOn w:val="Standaardalinea-lettertype"/>
    <w:link w:val="Koptekst"/>
    <w:uiPriority w:val="99"/>
    <w:rsid w:val="00786B22"/>
    <w:rPr>
      <w:sz w:val="20"/>
    </w:rPr>
  </w:style>
  <w:style w:type="paragraph" w:styleId="Voettekst">
    <w:name w:val="footer"/>
    <w:basedOn w:val="Standaard"/>
    <w:link w:val="VoettekstChar"/>
    <w:uiPriority w:val="99"/>
    <w:unhideWhenUsed/>
    <w:rsid w:val="00786B22"/>
    <w:pPr>
      <w:tabs>
        <w:tab w:val="center" w:pos="4536"/>
        <w:tab w:val="right" w:pos="9072"/>
      </w:tabs>
    </w:pPr>
    <w:rPr>
      <w:color w:val="FFFFFF" w:themeColor="background1"/>
    </w:rPr>
  </w:style>
  <w:style w:type="character" w:customStyle="1" w:styleId="VoettekstChar">
    <w:name w:val="Voettekst Char"/>
    <w:basedOn w:val="Standaardalinea-lettertype"/>
    <w:link w:val="Voettekst"/>
    <w:uiPriority w:val="99"/>
    <w:rsid w:val="00786B22"/>
    <w:rPr>
      <w:color w:val="FFFFFF" w:themeColor="background1"/>
      <w:sz w:val="20"/>
    </w:rPr>
  </w:style>
  <w:style w:type="paragraph" w:customStyle="1" w:styleId="SNFootercursief">
    <w:name w:val="SN_Footer_cursief"/>
    <w:basedOn w:val="Voettekst"/>
    <w:rsid w:val="00786B22"/>
    <w:rPr>
      <w:i/>
    </w:rPr>
  </w:style>
  <w:style w:type="paragraph" w:styleId="Geenafstand">
    <w:name w:val="No Spacing"/>
    <w:uiPriority w:val="1"/>
    <w:rsid w:val="00786B22"/>
    <w:pPr>
      <w:spacing w:after="0" w:line="20" w:lineRule="auto"/>
    </w:pPr>
    <w:rPr>
      <w:sz w:val="2"/>
    </w:rPr>
  </w:style>
  <w:style w:type="table" w:styleId="Tabelraster">
    <w:name w:val="Table Grid"/>
    <w:basedOn w:val="Standaardtabel"/>
    <w:uiPriority w:val="59"/>
    <w:rsid w:val="00786B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ntekst">
    <w:name w:val="Balloon Text"/>
    <w:basedOn w:val="Standaard"/>
    <w:link w:val="BallontekstChar"/>
    <w:uiPriority w:val="99"/>
    <w:semiHidden/>
    <w:unhideWhenUsed/>
    <w:rsid w:val="006C25AB"/>
    <w:rPr>
      <w:rFonts w:ascii="Tahoma" w:hAnsi="Tahoma" w:cs="Tahoma"/>
      <w:sz w:val="16"/>
      <w:szCs w:val="16"/>
    </w:rPr>
  </w:style>
  <w:style w:type="character" w:customStyle="1" w:styleId="BallontekstChar">
    <w:name w:val="Ballontekst Char"/>
    <w:basedOn w:val="Standaardalinea-lettertype"/>
    <w:link w:val="Ballontekst"/>
    <w:uiPriority w:val="99"/>
    <w:semiHidden/>
    <w:rsid w:val="006C25AB"/>
    <w:rPr>
      <w:rFonts w:ascii="Tahoma" w:hAnsi="Tahoma" w:cs="Tahoma"/>
      <w:sz w:val="16"/>
      <w:szCs w:val="16"/>
    </w:rPr>
  </w:style>
  <w:style w:type="character" w:customStyle="1" w:styleId="Kop1Char">
    <w:name w:val="Kop 1 Char"/>
    <w:basedOn w:val="Standaardalinea-lettertype"/>
    <w:link w:val="Kop1"/>
    <w:uiPriority w:val="9"/>
    <w:rsid w:val="00B84CA8"/>
    <w:rPr>
      <w:rFonts w:ascii="Impact" w:eastAsiaTheme="majorEastAsia" w:hAnsi="Impact" w:cstheme="majorBidi"/>
      <w:bCs/>
      <w:color w:val="000000" w:themeColor="text1"/>
      <w:sz w:val="32"/>
      <w:szCs w:val="28"/>
    </w:rPr>
  </w:style>
  <w:style w:type="character" w:customStyle="1" w:styleId="Kop2Char">
    <w:name w:val="Kop 2 Char"/>
    <w:basedOn w:val="Standaardalinea-lettertype"/>
    <w:link w:val="Kop2"/>
    <w:uiPriority w:val="9"/>
    <w:rsid w:val="00A42718"/>
    <w:rPr>
      <w:rFonts w:asciiTheme="majorHAnsi" w:eastAsiaTheme="majorEastAsia" w:hAnsiTheme="majorHAnsi" w:cstheme="majorBidi"/>
      <w:b/>
      <w:bCs/>
      <w:color w:val="000000" w:themeColor="text1"/>
      <w:sz w:val="20"/>
      <w:szCs w:val="26"/>
    </w:rPr>
  </w:style>
  <w:style w:type="character" w:customStyle="1" w:styleId="Kop3Char">
    <w:name w:val="Kop 3 Char"/>
    <w:basedOn w:val="Standaardalinea-lettertype"/>
    <w:link w:val="Kop3"/>
    <w:uiPriority w:val="9"/>
    <w:rsid w:val="00CD2C8D"/>
    <w:rPr>
      <w:rFonts w:asciiTheme="majorHAnsi" w:eastAsiaTheme="majorEastAsia" w:hAnsiTheme="majorHAnsi" w:cstheme="majorBidi"/>
      <w:bCs/>
      <w:i/>
      <w:sz w:val="20"/>
    </w:rPr>
  </w:style>
  <w:style w:type="character" w:customStyle="1" w:styleId="Kop4Char">
    <w:name w:val="Kop 4 Char"/>
    <w:basedOn w:val="Standaardalinea-lettertype"/>
    <w:link w:val="Kop4"/>
    <w:uiPriority w:val="9"/>
    <w:semiHidden/>
    <w:rsid w:val="002320BD"/>
    <w:rPr>
      <w:rFonts w:asciiTheme="majorHAnsi" w:eastAsiaTheme="majorEastAsia" w:hAnsiTheme="majorHAnsi" w:cstheme="majorBidi"/>
      <w:b/>
      <w:bCs/>
      <w:i/>
      <w:iCs/>
      <w:color w:val="FF0000" w:themeColor="accent1"/>
      <w:sz w:val="20"/>
    </w:rPr>
  </w:style>
  <w:style w:type="character" w:styleId="Tekstvantijdelijkeaanduiding">
    <w:name w:val="Placeholder Text"/>
    <w:basedOn w:val="Standaardalinea-lettertype"/>
    <w:uiPriority w:val="99"/>
    <w:semiHidden/>
    <w:rsid w:val="00A42718"/>
    <w:rPr>
      <w:color w:val="808080"/>
    </w:rPr>
  </w:style>
  <w:style w:type="paragraph" w:styleId="Lijstalinea">
    <w:name w:val="List Paragraph"/>
    <w:basedOn w:val="Standaard"/>
    <w:uiPriority w:val="34"/>
    <w:qFormat/>
    <w:rsid w:val="002A72AF"/>
    <w:pPr>
      <w:ind w:left="720"/>
      <w:contextualSpacing/>
    </w:pPr>
  </w:style>
  <w:style w:type="character" w:styleId="Hyperlink">
    <w:name w:val="Hyperlink"/>
    <w:basedOn w:val="Standaardalinea-lettertype"/>
    <w:uiPriority w:val="99"/>
    <w:unhideWhenUsed/>
    <w:rsid w:val="00DD4301"/>
    <w:rPr>
      <w:color w:val="1A368D"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4711566">
      <w:bodyDiv w:val="1"/>
      <w:marLeft w:val="0"/>
      <w:marRight w:val="0"/>
      <w:marTop w:val="0"/>
      <w:marBottom w:val="0"/>
      <w:divBdr>
        <w:top w:val="none" w:sz="0" w:space="0" w:color="auto"/>
        <w:left w:val="none" w:sz="0" w:space="0" w:color="auto"/>
        <w:bottom w:val="none" w:sz="0" w:space="0" w:color="auto"/>
        <w:right w:val="none" w:sz="0" w:space="0" w:color="auto"/>
      </w:divBdr>
    </w:div>
    <w:div w:id="940836395">
      <w:bodyDiv w:val="1"/>
      <w:marLeft w:val="0"/>
      <w:marRight w:val="0"/>
      <w:marTop w:val="0"/>
      <w:marBottom w:val="0"/>
      <w:divBdr>
        <w:top w:val="none" w:sz="0" w:space="0" w:color="auto"/>
        <w:left w:val="none" w:sz="0" w:space="0" w:color="auto"/>
        <w:bottom w:val="none" w:sz="0" w:space="0" w:color="auto"/>
        <w:right w:val="none" w:sz="0" w:space="0" w:color="auto"/>
      </w:divBdr>
    </w:div>
    <w:div w:id="1282229376">
      <w:bodyDiv w:val="1"/>
      <w:marLeft w:val="0"/>
      <w:marRight w:val="0"/>
      <w:marTop w:val="0"/>
      <w:marBottom w:val="0"/>
      <w:divBdr>
        <w:top w:val="none" w:sz="0" w:space="0" w:color="auto"/>
        <w:left w:val="none" w:sz="0" w:space="0" w:color="auto"/>
        <w:bottom w:val="none" w:sz="0" w:space="0" w:color="auto"/>
        <w:right w:val="none" w:sz="0" w:space="0" w:color="auto"/>
      </w:divBdr>
    </w:div>
    <w:div w:id="13748153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www.brouwstore.nl" TargetMode="External"/><Relationship Id="rId2" Type="http://schemas.openxmlformats.org/officeDocument/2006/relationships/numbering" Target="numbering.xml"/><Relationship Id="rId16" Type="http://schemas.openxmlformats.org/officeDocument/2006/relationships/hyperlink" Target="http://www.brouwland.com"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www.unibrew-nederland.nl" TargetMode="External"/><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hobbybrouwen.nl/forum/" TargetMode="External"/><Relationship Id="rId14" Type="http://schemas.openxmlformats.org/officeDocument/2006/relationships/hyperlink" Target="http://www.brauwmarkt.com" TargetMode="Externa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7.jpg"/></Relationships>
</file>

<file path=word/_rels/footer2.xml.rels><?xml version="1.0" encoding="UTF-8" standalone="yes"?>
<Relationships xmlns="http://schemas.openxmlformats.org/package/2006/relationships"><Relationship Id="rId1" Type="http://schemas.openxmlformats.org/officeDocument/2006/relationships/image" Target="media/image7.jpg"/></Relationships>
</file>

<file path=word/_rels/header1.xml.rels><?xml version="1.0" encoding="UTF-8" standalone="yes"?>
<Relationships xmlns="http://schemas.openxmlformats.org/package/2006/relationships"><Relationship Id="rId2" Type="http://schemas.openxmlformats.org/officeDocument/2006/relationships/image" Target="media/image9.emf"/><Relationship Id="rId1" Type="http://schemas.openxmlformats.org/officeDocument/2006/relationships/image" Target="media/image8.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Downloads\Infoblad%20blad%20(1).dotx" TargetMode="External"/></Relationships>
</file>

<file path=word/theme/theme1.xml><?xml version="1.0" encoding="utf-8"?>
<a:theme xmlns:a="http://schemas.openxmlformats.org/drawingml/2006/main" name="Office Theme">
  <a:themeElements>
    <a:clrScheme name="SN_Kleurenthema">
      <a:dk1>
        <a:sysClr val="windowText" lastClr="000000"/>
      </a:dk1>
      <a:lt1>
        <a:sysClr val="window" lastClr="FFFFFF"/>
      </a:lt1>
      <a:dk2>
        <a:srgbClr val="1A368D"/>
      </a:dk2>
      <a:lt2>
        <a:srgbClr val="FFFFFF"/>
      </a:lt2>
      <a:accent1>
        <a:srgbClr val="FF0000"/>
      </a:accent1>
      <a:accent2>
        <a:srgbClr val="1A368D"/>
      </a:accent2>
      <a:accent3>
        <a:srgbClr val="FFFF00"/>
      </a:accent3>
      <a:accent4>
        <a:srgbClr val="31A529"/>
      </a:accent4>
      <a:accent5>
        <a:srgbClr val="FFBF24"/>
      </a:accent5>
      <a:accent6>
        <a:srgbClr val="8C5A86"/>
      </a:accent6>
      <a:hlink>
        <a:srgbClr val="1A368D"/>
      </a:hlink>
      <a:folHlink>
        <a:srgbClr val="8C5A86"/>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805C1F1F-4B74-4F0C-9C76-EB8E23F3D2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Infoblad blad (1)</Template>
  <TotalTime>615</TotalTime>
  <Pages>6</Pages>
  <Words>3246</Words>
  <Characters>18503</Characters>
  <Application>Microsoft Office Word</Application>
  <DocSecurity>0</DocSecurity>
  <Lines>154</Lines>
  <Paragraphs>43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eFormity</Company>
  <LinksUpToDate>false</LinksUpToDate>
  <CharactersWithSpaces>21706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x</dc:creator>
  <cp:lastModifiedBy>x</cp:lastModifiedBy>
  <cp:revision>14</cp:revision>
  <cp:lastPrinted>2015-03-11T08:36:00Z</cp:lastPrinted>
  <dcterms:created xsi:type="dcterms:W3CDTF">2019-02-24T17:36:00Z</dcterms:created>
  <dcterms:modified xsi:type="dcterms:W3CDTF">2019-03-21T22:33:00Z</dcterms:modified>
  <cp:contentStatus>Voettekst</cp:contentStatus>
</cp:coreProperties>
</file>